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220" w:type="pct"/>
        <w:tblBorders>
          <w:top w:val="single" w:sz="8" w:space="0" w:color="4BACC6"/>
          <w:bottom w:val="single" w:sz="8" w:space="0" w:color="4BACC6"/>
        </w:tblBorders>
        <w:tblCellMar>
          <w:left w:w="0" w:type="dxa"/>
          <w:right w:w="0" w:type="dxa"/>
        </w:tblCellMar>
        <w:tblLook w:val="0060" w:firstRow="1" w:lastRow="1" w:firstColumn="0" w:lastColumn="0" w:noHBand="0" w:noVBand="0"/>
      </w:tblPr>
      <w:tblGrid>
        <w:gridCol w:w="6955"/>
      </w:tblGrid>
      <w:tr w:rsidR="008A28D7" w:rsidRPr="00CD0CDA" w:rsidTr="00CD0CDA">
        <w:tc>
          <w:tcPr>
            <w:tcW w:w="5000" w:type="pct"/>
            <w:tcBorders>
              <w:top w:val="single" w:sz="8" w:space="0" w:color="4BACC6"/>
            </w:tcBorders>
            <w:shd w:val="clear" w:color="auto" w:fill="FFFFFF"/>
          </w:tcPr>
          <w:p w:rsidR="008A28D7" w:rsidRPr="00CD0CDA" w:rsidRDefault="008A28D7">
            <w:pPr>
              <w:pStyle w:val="TableSpace"/>
            </w:pPr>
          </w:p>
        </w:tc>
      </w:tr>
      <w:tr w:rsidR="008A28D7" w:rsidRPr="00CD0CDA" w:rsidTr="00CD0CDA">
        <w:tc>
          <w:tcPr>
            <w:tcW w:w="5000" w:type="pct"/>
            <w:shd w:val="clear" w:color="auto" w:fill="F2F2F2"/>
          </w:tcPr>
          <w:p w:rsidR="008A28D7" w:rsidRPr="00CD0CDA" w:rsidRDefault="006D519C" w:rsidP="00A124AE">
            <w:pPr>
              <w:pStyle w:val="Title"/>
            </w:pPr>
            <w:r>
              <w:t>November</w:t>
            </w:r>
            <w:r w:rsidR="008A28D7" w:rsidRPr="00CD0CDA">
              <w:t xml:space="preserve"> Newsletter</w:t>
            </w:r>
          </w:p>
        </w:tc>
      </w:tr>
      <w:tr w:rsidR="008A28D7" w:rsidRPr="00CD0CDA" w:rsidTr="00CD0CDA">
        <w:tc>
          <w:tcPr>
            <w:tcW w:w="5000" w:type="pct"/>
            <w:tcBorders>
              <w:bottom w:val="single" w:sz="8" w:space="0" w:color="4BACC6"/>
            </w:tcBorders>
            <w:shd w:val="clear" w:color="auto" w:fill="FFFFFF"/>
          </w:tcPr>
          <w:p w:rsidR="008A28D7" w:rsidRPr="00CD0CDA" w:rsidRDefault="008A28D7">
            <w:pPr>
              <w:pStyle w:val="TableSpace"/>
            </w:pPr>
          </w:p>
        </w:tc>
      </w:tr>
    </w:tbl>
    <w:p w:rsidR="008A28D7" w:rsidRPr="002A53A6" w:rsidRDefault="00A53D52" w:rsidP="00112967">
      <w:pPr>
        <w:pStyle w:val="Organization"/>
        <w:ind w:left="0"/>
        <w:rPr>
          <w:sz w:val="52"/>
        </w:rPr>
      </w:pPr>
      <w:r>
        <w:rPr>
          <w:noProof/>
          <w:lang w:val="en-GB" w:eastAsia="en-GB"/>
        </w:rPr>
        <mc:AlternateContent>
          <mc:Choice Requires="wps">
            <w:drawing>
              <wp:anchor distT="0" distB="0" distL="114300" distR="114300" simplePos="0" relativeHeight="251653632" behindDoc="0" locked="0" layoutInCell="1" allowOverlap="0" wp14:anchorId="2CFE368E" wp14:editId="2F7FB191">
                <wp:simplePos x="0" y="0"/>
                <wp:positionH relativeFrom="page">
                  <wp:posOffset>5199380</wp:posOffset>
                </wp:positionH>
                <wp:positionV relativeFrom="margin">
                  <wp:align>top</wp:align>
                </wp:positionV>
                <wp:extent cx="2222500" cy="8282305"/>
                <wp:effectExtent l="0" t="0" r="6350" b="4445"/>
                <wp:wrapSquare wrapText="left"/>
                <wp:docPr id="5"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8282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F157E" w:rsidRDefault="0028105A" w:rsidP="00E67473">
                            <w:pPr>
                              <w:pStyle w:val="Photo"/>
                              <w:rPr>
                                <w:noProof/>
                                <w:lang w:val="en-GB" w:eastAsia="en-GB"/>
                              </w:rPr>
                            </w:pPr>
                            <w:r>
                              <w:rPr>
                                <w:noProof/>
                                <w:lang w:val="en-GB" w:eastAsia="en-GB"/>
                              </w:rPr>
                              <w:drawing>
                                <wp:inline distT="0" distB="0" distL="0" distR="0" wp14:anchorId="10C5B2DE" wp14:editId="0B6BA4AD">
                                  <wp:extent cx="890528" cy="7086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648" cy="714326"/>
                                          </a:xfrm>
                                          <a:prstGeom prst="rect">
                                            <a:avLst/>
                                          </a:prstGeom>
                                          <a:noFill/>
                                          <a:ln>
                                            <a:noFill/>
                                          </a:ln>
                                        </pic:spPr>
                                      </pic:pic>
                                    </a:graphicData>
                                  </a:graphic>
                                </wp:inline>
                              </w:drawing>
                            </w:r>
                            <w:r w:rsidRPr="00177602">
                              <w:rPr>
                                <w:noProof/>
                                <w:lang w:val="en-GB" w:eastAsia="en-GB"/>
                              </w:rPr>
                              <w:t xml:space="preserve"> </w:t>
                            </w:r>
                          </w:p>
                          <w:p w:rsidR="0028105A" w:rsidRDefault="0028105A" w:rsidP="00E67473">
                            <w:pPr>
                              <w:pStyle w:val="Photo"/>
                            </w:pPr>
                            <w:bookmarkStart w:id="0" w:name="_GoBack"/>
                            <w:bookmarkEnd w:id="0"/>
                            <w:r>
                              <w:t>Upcoming Events</w:t>
                            </w:r>
                          </w:p>
                          <w:p w:rsidR="0028105A" w:rsidRDefault="0028105A" w:rsidP="00EA06F8">
                            <w:r>
                              <w:t>Fri 1</w:t>
                            </w:r>
                            <w:r w:rsidRPr="006D519C">
                              <w:rPr>
                                <w:vertAlign w:val="superscript"/>
                              </w:rPr>
                              <w:t>st</w:t>
                            </w:r>
                            <w:r>
                              <w:t xml:space="preserve"> Dec – P6/7 trip to Aberdeen Science Centre Space workshops</w:t>
                            </w:r>
                          </w:p>
                          <w:p w:rsidR="0028105A" w:rsidRDefault="0028105A" w:rsidP="00EA06F8">
                            <w:r>
                              <w:t>Sat 2</w:t>
                            </w:r>
                            <w:r w:rsidRPr="006D519C">
                              <w:rPr>
                                <w:vertAlign w:val="superscript"/>
                              </w:rPr>
                              <w:t>nd</w:t>
                            </w:r>
                            <w:r>
                              <w:t xml:space="preserve"> Dec – Marykirk Christmas Coffee morning – Marykirk Village Hall (All Welcome!)</w:t>
                            </w:r>
                          </w:p>
                          <w:p w:rsidR="0028105A" w:rsidRDefault="0028105A" w:rsidP="00EA06F8">
                            <w:r>
                              <w:t>Thurs 7</w:t>
                            </w:r>
                            <w:r w:rsidRPr="006D519C">
                              <w:rPr>
                                <w:vertAlign w:val="superscript"/>
                              </w:rPr>
                              <w:t>th</w:t>
                            </w:r>
                            <w:r>
                              <w:t xml:space="preserve"> Dec – PTA Snowman Drive @ 6:30pm school hall</w:t>
                            </w:r>
                          </w:p>
                          <w:p w:rsidR="0028105A" w:rsidRPr="00EA06F8" w:rsidRDefault="0028105A" w:rsidP="00EA06F8">
                            <w:r w:rsidRPr="00EA06F8">
                              <w:t>Thurs 14</w:t>
                            </w:r>
                            <w:r w:rsidRPr="00EA06F8">
                              <w:rPr>
                                <w:vertAlign w:val="superscript"/>
                              </w:rPr>
                              <w:t>th</w:t>
                            </w:r>
                            <w:r w:rsidRPr="00EA06F8">
                              <w:t xml:space="preserve"> Dec – </w:t>
                            </w:r>
                            <w:proofErr w:type="spellStart"/>
                            <w:r w:rsidRPr="00EA06F8">
                              <w:t>Panto</w:t>
                            </w:r>
                            <w:proofErr w:type="spellEnd"/>
                            <w:r w:rsidRPr="00EA06F8">
                              <w:t xml:space="preserve"> trip (am)</w:t>
                            </w:r>
                          </w:p>
                          <w:p w:rsidR="0028105A" w:rsidRDefault="0028105A" w:rsidP="00EA06F8">
                            <w:r w:rsidRPr="00EA06F8">
                              <w:t>Fri 15</w:t>
                            </w:r>
                            <w:r w:rsidRPr="00EA06F8">
                              <w:rPr>
                                <w:vertAlign w:val="superscript"/>
                              </w:rPr>
                              <w:t>th</w:t>
                            </w:r>
                            <w:r w:rsidRPr="00EA06F8">
                              <w:t xml:space="preserve"> Dec – </w:t>
                            </w:r>
                            <w:r>
                              <w:t>Christmas Lunch/</w:t>
                            </w:r>
                            <w:r w:rsidRPr="00EA06F8">
                              <w:t>Christmas Jumper Day</w:t>
                            </w:r>
                            <w:r>
                              <w:t>/Movie Night</w:t>
                            </w:r>
                          </w:p>
                          <w:p w:rsidR="0028105A" w:rsidRDefault="0028105A" w:rsidP="00E67473">
                            <w:r>
                              <w:t>Tues 19</w:t>
                            </w:r>
                            <w:r w:rsidRPr="00F80ACE">
                              <w:rPr>
                                <w:vertAlign w:val="superscript"/>
                              </w:rPr>
                              <w:t>th</w:t>
                            </w:r>
                            <w:r>
                              <w:t xml:space="preserve"> Dec – Community Café and Carol Singing</w:t>
                            </w:r>
                            <w:r>
                              <w:br/>
                              <w:t>P6/7 Christmas Party (pm)</w:t>
                            </w:r>
                          </w:p>
                          <w:p w:rsidR="0028105A" w:rsidRDefault="0028105A" w:rsidP="00F80ACE">
                            <w:r>
                              <w:t>Wed 20</w:t>
                            </w:r>
                            <w:r w:rsidRPr="00F80ACE">
                              <w:rPr>
                                <w:vertAlign w:val="superscript"/>
                              </w:rPr>
                              <w:t>th</w:t>
                            </w:r>
                            <w:r>
                              <w:t xml:space="preserve"> Dec – </w:t>
                            </w:r>
                            <w:r>
                              <w:br/>
                              <w:t>P1-3 Christmas Party (am</w:t>
                            </w:r>
                            <w:proofErr w:type="gramStart"/>
                            <w:r>
                              <w:t>)</w:t>
                            </w:r>
                            <w:proofErr w:type="gramEnd"/>
                            <w:r>
                              <w:br/>
                              <w:t>P4/5 Christmas Party (pm)</w:t>
                            </w:r>
                          </w:p>
                          <w:p w:rsidR="0028105A" w:rsidRDefault="0028105A" w:rsidP="00F80ACE">
                            <w:r>
                              <w:t>Thurs 21</w:t>
                            </w:r>
                            <w:r w:rsidRPr="00F80ACE">
                              <w:rPr>
                                <w:vertAlign w:val="superscript"/>
                              </w:rPr>
                              <w:t>st</w:t>
                            </w:r>
                            <w:r>
                              <w:t xml:space="preserve"> Dec – Christmas Church Service @ 11am Luthermuir Village Church</w:t>
                            </w:r>
                          </w:p>
                          <w:p w:rsidR="0028105A" w:rsidRDefault="0028105A" w:rsidP="00F80ACE">
                            <w:r>
                              <w:t>P6/7 Christmas Party (pm)</w:t>
                            </w:r>
                          </w:p>
                          <w:p w:rsidR="0028105A" w:rsidRPr="00EA06F8" w:rsidRDefault="0028105A" w:rsidP="00186B37">
                            <w:pPr>
                              <w:jc w:val="center"/>
                            </w:pPr>
                            <w:r>
                              <w:rPr>
                                <w:noProof/>
                                <w:lang w:val="en-GB" w:eastAsia="en-GB"/>
                              </w:rPr>
                              <w:drawing>
                                <wp:inline distT="0" distB="0" distL="0" distR="0" wp14:anchorId="1FC3852B" wp14:editId="2AD88B14">
                                  <wp:extent cx="861060" cy="713065"/>
                                  <wp:effectExtent l="0" t="0" r="0" b="0"/>
                                  <wp:docPr id="4" name="Picture 18" descr="https://encrypted-tbn0.gstatic.com/images?q=tbn:ANd9GcRJvn4IpW_1-OPPnRrO-of4QD6z745X-lzMyAaaB3YMWGgyl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RJvn4IpW_1-OPPnRrO-of4QD6z745X-lzMyAaaB3YMWGgylVcw"/>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872733" cy="722732"/>
                                          </a:xfrm>
                                          <a:prstGeom prst="rect">
                                            <a:avLst/>
                                          </a:prstGeom>
                                          <a:noFill/>
                                          <a:ln>
                                            <a:noFill/>
                                          </a:ln>
                                        </pic:spPr>
                                      </pic:pic>
                                    </a:graphicData>
                                  </a:graphic>
                                </wp:inline>
                              </w:drawing>
                            </w:r>
                          </w:p>
                          <w:p w:rsidR="0028105A" w:rsidRPr="00EA06F8" w:rsidRDefault="0028105A" w:rsidP="00EA06F8"/>
                          <w:p w:rsidR="0028105A" w:rsidRDefault="0028105A" w:rsidP="00CA6548">
                            <w:pPr>
                              <w:jc w:val="center"/>
                            </w:pPr>
                          </w:p>
                          <w:tbl>
                            <w:tblPr>
                              <w:tblW w:w="4935" w:type="pct"/>
                              <w:jc w:val="center"/>
                              <w:tblBorders>
                                <w:top w:val="single" w:sz="8" w:space="0" w:color="4BACC6"/>
                                <w:bottom w:val="single" w:sz="8" w:space="0" w:color="4BACC6"/>
                              </w:tblBorders>
                              <w:tblCellMar>
                                <w:left w:w="0" w:type="dxa"/>
                                <w:right w:w="0" w:type="dxa"/>
                              </w:tblCellMar>
                              <w:tblLook w:val="00A0" w:firstRow="1" w:lastRow="0" w:firstColumn="1" w:lastColumn="0" w:noHBand="0" w:noVBand="0"/>
                            </w:tblPr>
                            <w:tblGrid>
                              <w:gridCol w:w="3397"/>
                            </w:tblGrid>
                            <w:tr w:rsidR="0028105A" w:rsidRPr="00CD0CDA" w:rsidTr="00011F05">
                              <w:trPr>
                                <w:trHeight w:val="75"/>
                                <w:jc w:val="center"/>
                              </w:trPr>
                              <w:tc>
                                <w:tcPr>
                                  <w:tcW w:w="3394" w:type="dxa"/>
                                  <w:tcBorders>
                                    <w:top w:val="single" w:sz="8" w:space="0" w:color="4BACC6"/>
                                    <w:bottom w:val="nil"/>
                                  </w:tcBorders>
                                  <w:shd w:val="clear" w:color="auto" w:fill="FFFFFF"/>
                                </w:tcPr>
                                <w:p w:rsidR="0028105A" w:rsidRPr="00CD0CDA" w:rsidRDefault="0028105A">
                                  <w:pPr>
                                    <w:pStyle w:val="TableSpace"/>
                                  </w:pPr>
                                </w:p>
                              </w:tc>
                            </w:tr>
                            <w:tr w:rsidR="0028105A" w:rsidRPr="00CD0CDA" w:rsidTr="00CD0CDA">
                              <w:trPr>
                                <w:trHeight w:val="5760"/>
                                <w:jc w:val="center"/>
                              </w:trPr>
                              <w:tc>
                                <w:tcPr>
                                  <w:tcW w:w="3394" w:type="dxa"/>
                                  <w:tcBorders>
                                    <w:top w:val="nil"/>
                                    <w:bottom w:val="nil"/>
                                  </w:tcBorders>
                                  <w:shd w:val="clear" w:color="auto" w:fill="F2F2F2"/>
                                </w:tcPr>
                                <w:p w:rsidR="0028105A" w:rsidRDefault="0028105A" w:rsidP="00FF027F">
                                  <w:pPr>
                                    <w:pStyle w:val="Heading1"/>
                                    <w:spacing w:after="0" w:line="240" w:lineRule="auto"/>
                                    <w:jc w:val="center"/>
                                  </w:pPr>
                                  <w:r>
                                    <w:t>Easy Fundraising</w:t>
                                  </w:r>
                                </w:p>
                                <w:p w:rsidR="0028105A" w:rsidRPr="006D7000" w:rsidRDefault="0028105A" w:rsidP="006D7000">
                                  <w:pPr>
                                    <w:jc w:val="center"/>
                                  </w:pPr>
                                  <w:r>
                                    <w:t>Sign up for the Easy Fundraising app and raise money for school funds when you shop online!</w:t>
                                  </w:r>
                                </w:p>
                                <w:p w:rsidR="0028105A" w:rsidRPr="00987C8B" w:rsidRDefault="0028105A" w:rsidP="00987C8B">
                                  <w:pPr>
                                    <w:jc w:val="center"/>
                                  </w:pPr>
                                </w:p>
                                <w:p w:rsidR="0028105A" w:rsidRPr="00CD0CDA" w:rsidRDefault="0028105A" w:rsidP="00011F05">
                                  <w:pPr>
                                    <w:spacing w:after="0" w:line="240" w:lineRule="auto"/>
                                  </w:pPr>
                                </w:p>
                              </w:tc>
                            </w:tr>
                          </w:tbl>
                          <w:p w:rsidR="0028105A" w:rsidRDefault="0028105A">
                            <w:pPr>
                              <w:pStyle w:val="NoSpacing"/>
                            </w:pP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E368E" id="_x0000_t202" coordsize="21600,21600" o:spt="202" path="m,l,21600r21600,l21600,xe">
                <v:stroke joinstyle="miter"/>
                <v:path gradientshapeok="t" o:connecttype="rect"/>
              </v:shapetype>
              <v:shape id="Text Box 5" o:spid="_x0000_s1026" type="#_x0000_t202" alt="Newsletter sidebar 1" style="position:absolute;margin-left:409.4pt;margin-top:0;width:175pt;height:652.15pt;z-index:25165363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" o:allowoverlap="f" filled="f" stroked="f" strokeweight=".5pt">
                <v:textbox inset="1.44pt,0,1.44pt,0">
                  <w:txbxContent>
                    <w:p w:rsidR="008F157E" w:rsidRDefault="0028105A" w:rsidP="00E67473">
                      <w:pPr>
                        <w:pStyle w:val="Photo"/>
                        <w:rPr>
                          <w:noProof/>
                          <w:lang w:val="en-GB" w:eastAsia="en-GB"/>
                        </w:rPr>
                      </w:pPr>
                      <w:r>
                        <w:rPr>
                          <w:noProof/>
                          <w:lang w:val="en-GB" w:eastAsia="en-GB"/>
                        </w:rPr>
                        <w:drawing>
                          <wp:inline distT="0" distB="0" distL="0" distR="0" wp14:anchorId="10C5B2DE" wp14:editId="0B6BA4AD">
                            <wp:extent cx="890528" cy="7086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648" cy="714326"/>
                                    </a:xfrm>
                                    <a:prstGeom prst="rect">
                                      <a:avLst/>
                                    </a:prstGeom>
                                    <a:noFill/>
                                    <a:ln>
                                      <a:noFill/>
                                    </a:ln>
                                  </pic:spPr>
                                </pic:pic>
                              </a:graphicData>
                            </a:graphic>
                          </wp:inline>
                        </w:drawing>
                      </w:r>
                      <w:r w:rsidRPr="00177602">
                        <w:rPr>
                          <w:noProof/>
                          <w:lang w:val="en-GB" w:eastAsia="en-GB"/>
                        </w:rPr>
                        <w:t xml:space="preserve"> </w:t>
                      </w:r>
                    </w:p>
                    <w:p w:rsidR="0028105A" w:rsidRDefault="0028105A" w:rsidP="00E67473">
                      <w:pPr>
                        <w:pStyle w:val="Photo"/>
                      </w:pPr>
                      <w:bookmarkStart w:id="1" w:name="_GoBack"/>
                      <w:bookmarkEnd w:id="1"/>
                      <w:r>
                        <w:t>Upcoming Events</w:t>
                      </w:r>
                    </w:p>
                    <w:p w:rsidR="0028105A" w:rsidRDefault="0028105A" w:rsidP="00EA06F8">
                      <w:r>
                        <w:t>Fri 1</w:t>
                      </w:r>
                      <w:r w:rsidRPr="006D519C">
                        <w:rPr>
                          <w:vertAlign w:val="superscript"/>
                        </w:rPr>
                        <w:t>st</w:t>
                      </w:r>
                      <w:r>
                        <w:t xml:space="preserve"> Dec – P6/7 trip to Aberdeen Science Centre Space workshops</w:t>
                      </w:r>
                    </w:p>
                    <w:p w:rsidR="0028105A" w:rsidRDefault="0028105A" w:rsidP="00EA06F8">
                      <w:r>
                        <w:t>Sat 2</w:t>
                      </w:r>
                      <w:r w:rsidRPr="006D519C">
                        <w:rPr>
                          <w:vertAlign w:val="superscript"/>
                        </w:rPr>
                        <w:t>nd</w:t>
                      </w:r>
                      <w:r>
                        <w:t xml:space="preserve"> Dec – Marykirk Christmas Coffee morning – Marykirk Village Hall (All Welcome!)</w:t>
                      </w:r>
                    </w:p>
                    <w:p w:rsidR="0028105A" w:rsidRDefault="0028105A" w:rsidP="00EA06F8">
                      <w:r>
                        <w:t>Thurs 7</w:t>
                      </w:r>
                      <w:r w:rsidRPr="006D519C">
                        <w:rPr>
                          <w:vertAlign w:val="superscript"/>
                        </w:rPr>
                        <w:t>th</w:t>
                      </w:r>
                      <w:r>
                        <w:t xml:space="preserve"> Dec – PTA Snowman Drive @ 6:30pm school hall</w:t>
                      </w:r>
                    </w:p>
                    <w:p w:rsidR="0028105A" w:rsidRPr="00EA06F8" w:rsidRDefault="0028105A" w:rsidP="00EA06F8">
                      <w:r w:rsidRPr="00EA06F8">
                        <w:t>Thurs 14</w:t>
                      </w:r>
                      <w:r w:rsidRPr="00EA06F8">
                        <w:rPr>
                          <w:vertAlign w:val="superscript"/>
                        </w:rPr>
                        <w:t>th</w:t>
                      </w:r>
                      <w:r w:rsidRPr="00EA06F8">
                        <w:t xml:space="preserve"> Dec – </w:t>
                      </w:r>
                      <w:proofErr w:type="spellStart"/>
                      <w:r w:rsidRPr="00EA06F8">
                        <w:t>Panto</w:t>
                      </w:r>
                      <w:proofErr w:type="spellEnd"/>
                      <w:r w:rsidRPr="00EA06F8">
                        <w:t xml:space="preserve"> trip (am)</w:t>
                      </w:r>
                    </w:p>
                    <w:p w:rsidR="0028105A" w:rsidRDefault="0028105A" w:rsidP="00EA06F8">
                      <w:r w:rsidRPr="00EA06F8">
                        <w:t>Fri 15</w:t>
                      </w:r>
                      <w:r w:rsidRPr="00EA06F8">
                        <w:rPr>
                          <w:vertAlign w:val="superscript"/>
                        </w:rPr>
                        <w:t>th</w:t>
                      </w:r>
                      <w:r w:rsidRPr="00EA06F8">
                        <w:t xml:space="preserve"> Dec – </w:t>
                      </w:r>
                      <w:r>
                        <w:t>Christmas Lunch/</w:t>
                      </w:r>
                      <w:r w:rsidRPr="00EA06F8">
                        <w:t>Christmas Jumper Day</w:t>
                      </w:r>
                      <w:r>
                        <w:t>/Movie Night</w:t>
                      </w:r>
                    </w:p>
                    <w:p w:rsidR="0028105A" w:rsidRDefault="0028105A" w:rsidP="00E67473">
                      <w:r>
                        <w:t>Tues 19</w:t>
                      </w:r>
                      <w:r w:rsidRPr="00F80ACE">
                        <w:rPr>
                          <w:vertAlign w:val="superscript"/>
                        </w:rPr>
                        <w:t>th</w:t>
                      </w:r>
                      <w:r>
                        <w:t xml:space="preserve"> Dec – Community Café and Carol Singing</w:t>
                      </w:r>
                      <w:r>
                        <w:br/>
                        <w:t>P6/7 Christmas Party (pm)</w:t>
                      </w:r>
                    </w:p>
                    <w:p w:rsidR="0028105A" w:rsidRDefault="0028105A" w:rsidP="00F80ACE">
                      <w:r>
                        <w:t>Wed 20</w:t>
                      </w:r>
                      <w:r w:rsidRPr="00F80ACE">
                        <w:rPr>
                          <w:vertAlign w:val="superscript"/>
                        </w:rPr>
                        <w:t>th</w:t>
                      </w:r>
                      <w:r>
                        <w:t xml:space="preserve"> Dec – </w:t>
                      </w:r>
                      <w:r>
                        <w:br/>
                        <w:t>P1-3 Christmas Party (am</w:t>
                      </w:r>
                      <w:proofErr w:type="gramStart"/>
                      <w:r>
                        <w:t>)</w:t>
                      </w:r>
                      <w:proofErr w:type="gramEnd"/>
                      <w:r>
                        <w:br/>
                        <w:t>P4/5 Christmas Party (pm)</w:t>
                      </w:r>
                    </w:p>
                    <w:p w:rsidR="0028105A" w:rsidRDefault="0028105A" w:rsidP="00F80ACE">
                      <w:r>
                        <w:t>Thurs 21</w:t>
                      </w:r>
                      <w:r w:rsidRPr="00F80ACE">
                        <w:rPr>
                          <w:vertAlign w:val="superscript"/>
                        </w:rPr>
                        <w:t>st</w:t>
                      </w:r>
                      <w:r>
                        <w:t xml:space="preserve"> Dec – Christmas Church Service @ 11am Luthermuir Village Church</w:t>
                      </w:r>
                    </w:p>
                    <w:p w:rsidR="0028105A" w:rsidRDefault="0028105A" w:rsidP="00F80ACE">
                      <w:r>
                        <w:t>P6/7 Christmas Party (pm)</w:t>
                      </w:r>
                    </w:p>
                    <w:p w:rsidR="0028105A" w:rsidRPr="00EA06F8" w:rsidRDefault="0028105A" w:rsidP="00186B37">
                      <w:pPr>
                        <w:jc w:val="center"/>
                      </w:pPr>
                      <w:r>
                        <w:rPr>
                          <w:noProof/>
                          <w:lang w:val="en-GB" w:eastAsia="en-GB"/>
                        </w:rPr>
                        <w:drawing>
                          <wp:inline distT="0" distB="0" distL="0" distR="0" wp14:anchorId="1FC3852B" wp14:editId="2AD88B14">
                            <wp:extent cx="861060" cy="713065"/>
                            <wp:effectExtent l="0" t="0" r="0" b="0"/>
                            <wp:docPr id="4" name="Picture 18" descr="https://encrypted-tbn0.gstatic.com/images?q=tbn:ANd9GcRJvn4IpW_1-OPPnRrO-of4QD6z745X-lzMyAaaB3YMWGgylV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RJvn4IpW_1-OPPnRrO-of4QD6z745X-lzMyAaaB3YMWGgylVcw"/>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872733" cy="722732"/>
                                    </a:xfrm>
                                    <a:prstGeom prst="rect">
                                      <a:avLst/>
                                    </a:prstGeom>
                                    <a:noFill/>
                                    <a:ln>
                                      <a:noFill/>
                                    </a:ln>
                                  </pic:spPr>
                                </pic:pic>
                              </a:graphicData>
                            </a:graphic>
                          </wp:inline>
                        </w:drawing>
                      </w:r>
                    </w:p>
                    <w:p w:rsidR="0028105A" w:rsidRPr="00EA06F8" w:rsidRDefault="0028105A" w:rsidP="00EA06F8"/>
                    <w:p w:rsidR="0028105A" w:rsidRDefault="0028105A" w:rsidP="00CA6548">
                      <w:pPr>
                        <w:jc w:val="center"/>
                      </w:pPr>
                    </w:p>
                    <w:tbl>
                      <w:tblPr>
                        <w:tblW w:w="4935" w:type="pct"/>
                        <w:jc w:val="center"/>
                        <w:tblBorders>
                          <w:top w:val="single" w:sz="8" w:space="0" w:color="4BACC6"/>
                          <w:bottom w:val="single" w:sz="8" w:space="0" w:color="4BACC6"/>
                        </w:tblBorders>
                        <w:tblCellMar>
                          <w:left w:w="0" w:type="dxa"/>
                          <w:right w:w="0" w:type="dxa"/>
                        </w:tblCellMar>
                        <w:tblLook w:val="00A0" w:firstRow="1" w:lastRow="0" w:firstColumn="1" w:lastColumn="0" w:noHBand="0" w:noVBand="0"/>
                      </w:tblPr>
                      <w:tblGrid>
                        <w:gridCol w:w="3397"/>
                      </w:tblGrid>
                      <w:tr w:rsidR="0028105A" w:rsidRPr="00CD0CDA" w:rsidTr="00011F05">
                        <w:trPr>
                          <w:trHeight w:val="75"/>
                          <w:jc w:val="center"/>
                        </w:trPr>
                        <w:tc>
                          <w:tcPr>
                            <w:tcW w:w="3394" w:type="dxa"/>
                            <w:tcBorders>
                              <w:top w:val="single" w:sz="8" w:space="0" w:color="4BACC6"/>
                              <w:bottom w:val="nil"/>
                            </w:tcBorders>
                            <w:shd w:val="clear" w:color="auto" w:fill="FFFFFF"/>
                          </w:tcPr>
                          <w:p w:rsidR="0028105A" w:rsidRPr="00CD0CDA" w:rsidRDefault="0028105A">
                            <w:pPr>
                              <w:pStyle w:val="TableSpace"/>
                            </w:pPr>
                          </w:p>
                        </w:tc>
                      </w:tr>
                      <w:tr w:rsidR="0028105A" w:rsidRPr="00CD0CDA" w:rsidTr="00CD0CDA">
                        <w:trPr>
                          <w:trHeight w:val="5760"/>
                          <w:jc w:val="center"/>
                        </w:trPr>
                        <w:tc>
                          <w:tcPr>
                            <w:tcW w:w="3394" w:type="dxa"/>
                            <w:tcBorders>
                              <w:top w:val="nil"/>
                              <w:bottom w:val="nil"/>
                            </w:tcBorders>
                            <w:shd w:val="clear" w:color="auto" w:fill="F2F2F2"/>
                          </w:tcPr>
                          <w:p w:rsidR="0028105A" w:rsidRDefault="0028105A" w:rsidP="00FF027F">
                            <w:pPr>
                              <w:pStyle w:val="Heading1"/>
                              <w:spacing w:after="0" w:line="240" w:lineRule="auto"/>
                              <w:jc w:val="center"/>
                            </w:pPr>
                            <w:r>
                              <w:t>Easy Fundraising</w:t>
                            </w:r>
                          </w:p>
                          <w:p w:rsidR="0028105A" w:rsidRPr="006D7000" w:rsidRDefault="0028105A" w:rsidP="006D7000">
                            <w:pPr>
                              <w:jc w:val="center"/>
                            </w:pPr>
                            <w:r>
                              <w:t>Sign up for the Easy Fundraising app and raise money for school funds when you shop online!</w:t>
                            </w:r>
                          </w:p>
                          <w:p w:rsidR="0028105A" w:rsidRPr="00987C8B" w:rsidRDefault="0028105A" w:rsidP="00987C8B">
                            <w:pPr>
                              <w:jc w:val="center"/>
                            </w:pPr>
                          </w:p>
                          <w:p w:rsidR="0028105A" w:rsidRPr="00CD0CDA" w:rsidRDefault="0028105A" w:rsidP="00011F05">
                            <w:pPr>
                              <w:spacing w:after="0" w:line="240" w:lineRule="auto"/>
                            </w:pPr>
                          </w:p>
                        </w:tc>
                      </w:tr>
                    </w:tbl>
                    <w:p w:rsidR="0028105A" w:rsidRDefault="0028105A">
                      <w:pPr>
                        <w:pStyle w:val="NoSpacing"/>
                      </w:pPr>
                    </w:p>
                  </w:txbxContent>
                </v:textbox>
                <w10:wrap type="square" side="left" anchorx="page" anchory="margin"/>
              </v:shape>
            </w:pict>
          </mc:Fallback>
        </mc:AlternateContent>
      </w:r>
      <w:r w:rsidR="008A28D7" w:rsidRPr="00112967">
        <w:rPr>
          <w:sz w:val="52"/>
        </w:rPr>
        <w:t>Luthe</w:t>
      </w:r>
      <w:r w:rsidR="008A28D7" w:rsidRPr="002A53A6">
        <w:rPr>
          <w:sz w:val="52"/>
        </w:rPr>
        <w:t>rmuir Primary School</w:t>
      </w:r>
    </w:p>
    <w:p w:rsidR="008A28D7" w:rsidRPr="00112967" w:rsidRDefault="008F157E">
      <w:pPr>
        <w:pStyle w:val="ContactInfo"/>
        <w:rPr>
          <w:sz w:val="20"/>
        </w:rPr>
      </w:pPr>
      <w:hyperlink r:id="rId9" w:history="1">
        <w:r w:rsidR="008A28D7" w:rsidRPr="00112967">
          <w:rPr>
            <w:rStyle w:val="Hyperlink"/>
            <w:sz w:val="20"/>
          </w:rPr>
          <w:t>www.luthermuir.aberdeenshire.sch.uk</w:t>
        </w:r>
      </w:hyperlink>
    </w:p>
    <w:p w:rsidR="008A28D7" w:rsidRDefault="008A28D7">
      <w:pPr>
        <w:pStyle w:val="ContactInfo"/>
        <w:rPr>
          <w:sz w:val="20"/>
        </w:rPr>
      </w:pPr>
      <w:r w:rsidRPr="00112967">
        <w:rPr>
          <w:sz w:val="20"/>
        </w:rPr>
        <w:t>T: 01674 840304</w:t>
      </w:r>
    </w:p>
    <w:p w:rsidR="009D212C" w:rsidRPr="00112967" w:rsidRDefault="00947B07">
      <w:pPr>
        <w:pStyle w:val="ContactInfo"/>
        <w:rPr>
          <w:sz w:val="20"/>
        </w:rPr>
      </w:pPr>
      <w:r>
        <w:rPr>
          <w:noProof/>
          <w:sz w:val="20"/>
          <w:szCs w:val="20"/>
          <w:lang w:val="en-GB" w:eastAsia="en-GB"/>
        </w:rPr>
        <w:drawing>
          <wp:anchor distT="0" distB="0" distL="114300" distR="114300" simplePos="0" relativeHeight="251675648" behindDoc="0" locked="0" layoutInCell="1" allowOverlap="1">
            <wp:simplePos x="0" y="0"/>
            <wp:positionH relativeFrom="column">
              <wp:posOffset>2537460</wp:posOffset>
            </wp:positionH>
            <wp:positionV relativeFrom="paragraph">
              <wp:posOffset>2782570</wp:posOffset>
            </wp:positionV>
            <wp:extent cx="426720" cy="589878"/>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istmas5[1].jpg"/>
                    <pic:cNvPicPr/>
                  </pic:nvPicPr>
                  <pic:blipFill>
                    <a:blip r:embed="rId10">
                      <a:extLst>
                        <a:ext uri="{28A0092B-C50C-407E-A947-70E740481C1C}">
                          <a14:useLocalDpi xmlns:a14="http://schemas.microsoft.com/office/drawing/2010/main" val="0"/>
                        </a:ext>
                      </a:extLst>
                    </a:blip>
                    <a:stretch>
                      <a:fillRect/>
                    </a:stretch>
                  </pic:blipFill>
                  <pic:spPr>
                    <a:xfrm>
                      <a:off x="0" y="0"/>
                      <a:ext cx="426720" cy="589878"/>
                    </a:xfrm>
                    <a:prstGeom prst="rect">
                      <a:avLst/>
                    </a:prstGeom>
                  </pic:spPr>
                </pic:pic>
              </a:graphicData>
            </a:graphic>
            <wp14:sizeRelH relativeFrom="margin">
              <wp14:pctWidth>0</wp14:pctWidth>
            </wp14:sizeRelH>
            <wp14:sizeRelV relativeFrom="margin">
              <wp14:pctHeight>0</wp14:pctHeight>
            </wp14:sizeRelV>
          </wp:anchor>
        </w:drawing>
      </w:r>
      <w:r w:rsidR="009D212C">
        <w:rPr>
          <w:sz w:val="20"/>
        </w:rPr>
        <w:t>@</w:t>
      </w:r>
      <w:proofErr w:type="spellStart"/>
      <w:r w:rsidR="009D212C">
        <w:rPr>
          <w:sz w:val="20"/>
        </w:rPr>
        <w:t>luthermuirps</w:t>
      </w:r>
      <w:proofErr w:type="spellEnd"/>
      <w:r w:rsidR="009D212C">
        <w:rPr>
          <w:sz w:val="20"/>
        </w:rPr>
        <w:t xml:space="preserve"> on Twitter</w:t>
      </w:r>
    </w:p>
    <w:tbl>
      <w:tblPr>
        <w:tblW w:w="3347" w:type="pct"/>
        <w:tblBorders>
          <w:top w:val="single" w:sz="8" w:space="0" w:color="4BACC6"/>
          <w:bottom w:val="single" w:sz="8" w:space="0" w:color="4BACC6"/>
        </w:tblBorders>
        <w:tblCellMar>
          <w:left w:w="0" w:type="dxa"/>
          <w:right w:w="0" w:type="dxa"/>
        </w:tblCellMar>
        <w:tblLook w:val="0060" w:firstRow="1" w:lastRow="1" w:firstColumn="0" w:lastColumn="0" w:noHBand="0" w:noVBand="0"/>
      </w:tblPr>
      <w:tblGrid>
        <w:gridCol w:w="7230"/>
      </w:tblGrid>
      <w:tr w:rsidR="008A28D7" w:rsidRPr="00CD0CDA" w:rsidTr="00CD0CDA">
        <w:tc>
          <w:tcPr>
            <w:tcW w:w="5000" w:type="pct"/>
            <w:tcBorders>
              <w:top w:val="single" w:sz="8" w:space="0" w:color="4BACC6"/>
            </w:tcBorders>
            <w:shd w:val="clear" w:color="auto" w:fill="FFFFFF"/>
          </w:tcPr>
          <w:p w:rsidR="008A28D7" w:rsidRPr="00CD0CDA" w:rsidRDefault="008A28D7">
            <w:pPr>
              <w:pStyle w:val="TableSpace"/>
            </w:pPr>
          </w:p>
        </w:tc>
      </w:tr>
      <w:tr w:rsidR="008A28D7" w:rsidRPr="00CD0CDA" w:rsidTr="00A53D52">
        <w:trPr>
          <w:trHeight w:val="3569"/>
        </w:trPr>
        <w:tc>
          <w:tcPr>
            <w:tcW w:w="5000" w:type="pct"/>
            <w:shd w:val="clear" w:color="auto" w:fill="F2F2F2"/>
          </w:tcPr>
          <w:p w:rsidR="008A28D7" w:rsidRPr="00CD0CDA" w:rsidRDefault="008A28D7" w:rsidP="00CD0CDA">
            <w:pPr>
              <w:spacing w:line="240" w:lineRule="auto"/>
            </w:pPr>
            <w:r w:rsidRPr="00CD0CDA">
              <w:t>Dear Parents/</w:t>
            </w:r>
            <w:proofErr w:type="spellStart"/>
            <w:r w:rsidRPr="00CD0CDA">
              <w:t>Carers</w:t>
            </w:r>
            <w:proofErr w:type="spellEnd"/>
            <w:r w:rsidRPr="00CD0CDA">
              <w:t>,</w:t>
            </w:r>
          </w:p>
          <w:p w:rsidR="00186B37" w:rsidRPr="00186B37" w:rsidRDefault="00E67473" w:rsidP="00186B37">
            <w:pPr>
              <w:rPr>
                <w:sz w:val="20"/>
                <w:szCs w:val="20"/>
              </w:rPr>
            </w:pPr>
            <w:r>
              <w:rPr>
                <w:sz w:val="20"/>
                <w:szCs w:val="20"/>
              </w:rPr>
              <w:t>Only 25</w:t>
            </w:r>
            <w:r w:rsidR="00186B37" w:rsidRPr="00186B37">
              <w:rPr>
                <w:sz w:val="20"/>
                <w:szCs w:val="20"/>
              </w:rPr>
              <w:t xml:space="preserve"> sleeps until Christmas and even less until the end of Term 2!!  As you can imagine the excitement levels are rising and as always staff are planning for a busy and engaging time ahead.</w:t>
            </w:r>
          </w:p>
          <w:p w:rsidR="00186B37" w:rsidRDefault="00186B37" w:rsidP="00186B37">
            <w:pPr>
              <w:rPr>
                <w:sz w:val="20"/>
                <w:szCs w:val="20"/>
              </w:rPr>
            </w:pPr>
            <w:r w:rsidRPr="00186B37">
              <w:rPr>
                <w:sz w:val="20"/>
                <w:szCs w:val="20"/>
              </w:rPr>
              <w:t>We are aware that it won’t be long before children are writing their Christmas Cards and although we encourage this, as an ECO friendly school, we would like to suggest that children bring in one card to share with their class.  Perhaps they could design and make it themselves</w:t>
            </w:r>
            <w:r w:rsidRPr="00186B37">
              <w:rPr>
                <w:sz w:val="20"/>
                <w:szCs w:val="20"/>
              </w:rPr>
              <w:sym w:font="Wingdings" w:char="F04A"/>
            </w:r>
            <w:r w:rsidRPr="00186B37">
              <w:rPr>
                <w:sz w:val="20"/>
                <w:szCs w:val="20"/>
              </w:rPr>
              <w:t>?!</w:t>
            </w:r>
          </w:p>
          <w:p w:rsidR="00947B07" w:rsidRPr="00186B37" w:rsidRDefault="00947B07" w:rsidP="00186B37">
            <w:pPr>
              <w:rPr>
                <w:sz w:val="20"/>
                <w:szCs w:val="20"/>
              </w:rPr>
            </w:pPr>
            <w:r>
              <w:rPr>
                <w:sz w:val="20"/>
                <w:szCs w:val="20"/>
              </w:rPr>
              <w:t>Please take time to have a look at dates for the diary as December is a very busy month of the year for us all!</w:t>
            </w:r>
          </w:p>
          <w:p w:rsidR="008A28D7" w:rsidRPr="00CD0CDA" w:rsidRDefault="00EA6AEA" w:rsidP="00CD0CDA">
            <w:pPr>
              <w:spacing w:before="0" w:after="0" w:line="240" w:lineRule="auto"/>
              <w:jc w:val="right"/>
            </w:pPr>
            <w:r>
              <w:t>Fiona Thomson</w:t>
            </w:r>
          </w:p>
          <w:p w:rsidR="008A28D7" w:rsidRDefault="00EA6AEA" w:rsidP="00CD0CDA">
            <w:pPr>
              <w:spacing w:before="0" w:after="0" w:line="240" w:lineRule="auto"/>
              <w:jc w:val="right"/>
            </w:pPr>
            <w:r>
              <w:rPr>
                <w:noProof/>
                <w:lang w:val="en-GB" w:eastAsia="en-GB"/>
              </w:rPr>
              <w:drawing>
                <wp:anchor distT="0" distB="0" distL="114300" distR="114300" simplePos="0" relativeHeight="251664384" behindDoc="0" locked="0" layoutInCell="1" allowOverlap="1">
                  <wp:simplePos x="0" y="0"/>
                  <wp:positionH relativeFrom="column">
                    <wp:posOffset>3337560</wp:posOffset>
                  </wp:positionH>
                  <wp:positionV relativeFrom="paragraph">
                    <wp:posOffset>92710</wp:posOffset>
                  </wp:positionV>
                  <wp:extent cx="1350340" cy="3429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ona signature cropped.jpg"/>
                          <pic:cNvPicPr/>
                        </pic:nvPicPr>
                        <pic:blipFill>
                          <a:blip r:embed="rId11">
                            <a:extLst>
                              <a:ext uri="{28A0092B-C50C-407E-A947-70E740481C1C}">
                                <a14:useLocalDpi xmlns:a14="http://schemas.microsoft.com/office/drawing/2010/main" val="0"/>
                              </a:ext>
                            </a:extLst>
                          </a:blip>
                          <a:stretch>
                            <a:fillRect/>
                          </a:stretch>
                        </pic:blipFill>
                        <pic:spPr>
                          <a:xfrm>
                            <a:off x="0" y="0"/>
                            <a:ext cx="1350340" cy="342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Acting </w:t>
            </w:r>
            <w:r w:rsidR="008A28D7" w:rsidRPr="00CD0CDA">
              <w:t>Head Teacher</w:t>
            </w:r>
          </w:p>
          <w:p w:rsidR="00EA6AEA" w:rsidRPr="00CD0CDA" w:rsidRDefault="00EA6AEA" w:rsidP="00CD0CDA">
            <w:pPr>
              <w:spacing w:before="0" w:after="0" w:line="240" w:lineRule="auto"/>
              <w:jc w:val="right"/>
            </w:pPr>
          </w:p>
        </w:tc>
      </w:tr>
      <w:tr w:rsidR="008A28D7" w:rsidRPr="00CD0CDA" w:rsidTr="00CD0CDA">
        <w:trPr>
          <w:trHeight w:val="87"/>
        </w:trPr>
        <w:tc>
          <w:tcPr>
            <w:tcW w:w="5000" w:type="pct"/>
            <w:tcBorders>
              <w:bottom w:val="single" w:sz="8" w:space="0" w:color="4BACC6"/>
            </w:tcBorders>
            <w:shd w:val="clear" w:color="auto" w:fill="FFFFFF"/>
          </w:tcPr>
          <w:p w:rsidR="008A28D7" w:rsidRPr="00CD0CDA" w:rsidRDefault="008A28D7" w:rsidP="00CD0CDA">
            <w:pPr>
              <w:pStyle w:val="TableSpace"/>
              <w:ind w:left="0"/>
            </w:pPr>
          </w:p>
        </w:tc>
      </w:tr>
    </w:tbl>
    <w:p w:rsidR="00DA1E22" w:rsidRDefault="00DA1E22" w:rsidP="00F4369D">
      <w:pPr>
        <w:spacing w:before="0" w:after="0" w:line="240" w:lineRule="auto"/>
        <w:rPr>
          <w:b/>
        </w:rPr>
      </w:pPr>
    </w:p>
    <w:p w:rsidR="00F4369D" w:rsidRPr="00DA1E22" w:rsidRDefault="00F4369D" w:rsidP="00DA1E22">
      <w:pPr>
        <w:spacing w:before="0" w:after="0" w:line="240" w:lineRule="auto"/>
        <w:rPr>
          <w:b/>
        </w:rPr>
      </w:pPr>
      <w:r>
        <w:rPr>
          <w:b/>
        </w:rPr>
        <w:t>Office Hours</w:t>
      </w:r>
    </w:p>
    <w:p w:rsidR="00F4369D" w:rsidRPr="000F1149" w:rsidRDefault="00F4369D" w:rsidP="00DA1E22">
      <w:pPr>
        <w:spacing w:before="0" w:after="0" w:line="240" w:lineRule="auto"/>
      </w:pPr>
      <w:r>
        <w:t xml:space="preserve">The School office hours are </w:t>
      </w:r>
      <w:r w:rsidRPr="00824C5C">
        <w:rPr>
          <w:b/>
        </w:rPr>
        <w:t xml:space="preserve">8.30am – 12.30pm </w:t>
      </w:r>
      <w:r>
        <w:t xml:space="preserve">and </w:t>
      </w:r>
      <w:r w:rsidRPr="00824C5C">
        <w:rPr>
          <w:b/>
        </w:rPr>
        <w:t>1.30pm to 3.40pm</w:t>
      </w:r>
      <w:r w:rsidR="00824C5C">
        <w:rPr>
          <w:b/>
        </w:rPr>
        <w:t>,</w:t>
      </w:r>
      <w:r>
        <w:t xml:space="preserve"> </w:t>
      </w:r>
      <w:r w:rsidRPr="00824C5C">
        <w:rPr>
          <w:b/>
        </w:rPr>
        <w:t>Tuesday</w:t>
      </w:r>
      <w:r w:rsidR="007A46C3">
        <w:rPr>
          <w:b/>
        </w:rPr>
        <w:t>,</w:t>
      </w:r>
      <w:r w:rsidRPr="00824C5C">
        <w:rPr>
          <w:b/>
        </w:rPr>
        <w:t xml:space="preserve"> Thursday</w:t>
      </w:r>
      <w:r w:rsidR="007A46C3">
        <w:rPr>
          <w:b/>
        </w:rPr>
        <w:t xml:space="preserve"> </w:t>
      </w:r>
      <w:r w:rsidR="007A46C3">
        <w:t xml:space="preserve">and </w:t>
      </w:r>
      <w:r w:rsidR="007A46C3">
        <w:rPr>
          <w:b/>
        </w:rPr>
        <w:t>Friday</w:t>
      </w:r>
      <w:r>
        <w:t xml:space="preserve">. There is </w:t>
      </w:r>
      <w:r w:rsidRPr="00824C5C">
        <w:rPr>
          <w:u w:val="single"/>
        </w:rPr>
        <w:t xml:space="preserve">limited cover after 12.00pm on Mondays and </w:t>
      </w:r>
      <w:r w:rsidR="007A46C3">
        <w:rPr>
          <w:u w:val="single"/>
        </w:rPr>
        <w:t>Wednesdays</w:t>
      </w:r>
      <w:r>
        <w:t xml:space="preserve">. Out with these times your call may not be answered but will instead be forwarded to our answering machine which </w:t>
      </w:r>
      <w:r w:rsidR="00BB7660">
        <w:t>is</w:t>
      </w:r>
      <w:r>
        <w:t xml:space="preserve"> checked regularly.</w:t>
      </w:r>
    </w:p>
    <w:p w:rsidR="00DC4398" w:rsidRPr="008565DC" w:rsidRDefault="00DC4398" w:rsidP="00DA1E22">
      <w:pPr>
        <w:spacing w:after="0" w:line="240" w:lineRule="auto"/>
        <w:rPr>
          <w:b/>
          <w:u w:val="single"/>
        </w:rPr>
      </w:pPr>
      <w:r w:rsidRPr="008565DC">
        <w:rPr>
          <w:noProof/>
          <w:u w:val="single"/>
          <w:lang w:val="en-GB" w:eastAsia="en-GB"/>
        </w:rPr>
        <w:drawing>
          <wp:anchor distT="0" distB="0" distL="114300" distR="114300" simplePos="0" relativeHeight="251661312" behindDoc="1" locked="0" layoutInCell="1" allowOverlap="1" wp14:anchorId="16A7AB7C" wp14:editId="396A60DB">
            <wp:simplePos x="0" y="0"/>
            <wp:positionH relativeFrom="column">
              <wp:posOffset>3686175</wp:posOffset>
            </wp:positionH>
            <wp:positionV relativeFrom="paragraph">
              <wp:posOffset>133985</wp:posOffset>
            </wp:positionV>
            <wp:extent cx="788035" cy="407670"/>
            <wp:effectExtent l="0" t="0" r="0" b="0"/>
            <wp:wrapTight wrapText="bothSides">
              <wp:wrapPolygon edited="0">
                <wp:start x="0" y="0"/>
                <wp:lineTo x="0" y="20187"/>
                <wp:lineTo x="20886" y="20187"/>
                <wp:lineTo x="20886" y="0"/>
                <wp:lineTo x="0" y="0"/>
              </wp:wrapPolygon>
            </wp:wrapTight>
            <wp:docPr id="9" name="Picture 9" descr="http://www.crk12.org/cms/lib7/DE01903180/Centricity/Domain/444/b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k12.org/cms/lib7/DE01903180/Centricity/Domain/444/bus.gif"/>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788035" cy="407670"/>
                    </a:xfrm>
                    <a:prstGeom prst="rect">
                      <a:avLst/>
                    </a:prstGeom>
                    <a:noFill/>
                    <a:ln>
                      <a:noFill/>
                    </a:ln>
                  </pic:spPr>
                </pic:pic>
              </a:graphicData>
            </a:graphic>
          </wp:anchor>
        </w:drawing>
      </w:r>
      <w:r w:rsidR="00E67473">
        <w:rPr>
          <w:b/>
          <w:u w:val="single"/>
        </w:rPr>
        <w:t>Adverse Weather/</w:t>
      </w:r>
      <w:r w:rsidRPr="008565DC">
        <w:rPr>
          <w:b/>
          <w:u w:val="single"/>
        </w:rPr>
        <w:t>School Transport</w:t>
      </w:r>
    </w:p>
    <w:p w:rsidR="00DC4398" w:rsidRPr="00074142" w:rsidRDefault="00F577A0" w:rsidP="00F577A0">
      <w:pPr>
        <w:spacing w:after="0" w:line="240" w:lineRule="auto"/>
      </w:pPr>
      <w:r>
        <w:t>With winter weather upon us we would urge you to make sure you are aware of the adverse weather procedures</w:t>
      </w:r>
      <w:r w:rsidR="00E67473">
        <w:t xml:space="preserve"> </w:t>
      </w:r>
      <w:hyperlink r:id="rId13" w:history="1">
        <w:r w:rsidR="0043675D">
          <w:rPr>
            <w:rStyle w:val="Hyperlink"/>
            <w:rFonts w:ascii="Verdana" w:hAnsi="Verdana" w:cs="Helvetica"/>
            <w:sz w:val="23"/>
            <w:szCs w:val="23"/>
            <w:lang w:val="en"/>
          </w:rPr>
          <w:t>https://www.online.aberdeenshire.gov.uk/apps/Schools-Closures/</w:t>
        </w:r>
      </w:hyperlink>
      <w:r>
        <w:t>and that all contact information is up to date.  You will be informed of any disruptions to school transport on the council website and i</w:t>
      </w:r>
      <w:r w:rsidR="00DC4398">
        <w:t xml:space="preserve">f you have any questions about school transport or would like to raise a concern, please contact </w:t>
      </w:r>
      <w:proofErr w:type="spellStart"/>
      <w:r w:rsidR="00DC4398">
        <w:t>Aberdeenshire</w:t>
      </w:r>
      <w:proofErr w:type="spellEnd"/>
      <w:r w:rsidR="00DC4398">
        <w:t xml:space="preserve"> Council Transport department on </w:t>
      </w:r>
      <w:r w:rsidR="00DC4398">
        <w:rPr>
          <w:b/>
        </w:rPr>
        <w:t>01224 665196</w:t>
      </w:r>
      <w:r w:rsidR="00074142">
        <w:rPr>
          <w:b/>
        </w:rPr>
        <w:t xml:space="preserve"> </w:t>
      </w:r>
      <w:r w:rsidR="00074142" w:rsidRPr="00074142">
        <w:t>or alternatively contact the transport company directly.</w:t>
      </w:r>
    </w:p>
    <w:p w:rsidR="0037229A" w:rsidRDefault="0037229A" w:rsidP="009D212C">
      <w:pPr>
        <w:spacing w:line="240" w:lineRule="auto"/>
        <w:rPr>
          <w:b/>
        </w:rPr>
      </w:pPr>
    </w:p>
    <w:p w:rsidR="00A57248" w:rsidRPr="008565DC" w:rsidRDefault="0057127F" w:rsidP="0067456F">
      <w:pPr>
        <w:spacing w:line="240" w:lineRule="auto"/>
        <w:ind w:left="0"/>
        <w:rPr>
          <w:b/>
          <w:u w:val="single"/>
        </w:rPr>
      </w:pPr>
      <w:r w:rsidRPr="001C69C8">
        <w:rPr>
          <w:b/>
          <w:noProof/>
          <w:lang w:val="en-GB" w:eastAsia="en-GB"/>
        </w:rPr>
        <mc:AlternateContent>
          <mc:Choice Requires="wps">
            <w:drawing>
              <wp:anchor distT="0" distB="0" distL="114300" distR="114300" simplePos="0" relativeHeight="251654656" behindDoc="0" locked="0" layoutInCell="1" allowOverlap="0" wp14:anchorId="763420F7" wp14:editId="48E18B22">
                <wp:simplePos x="0" y="0"/>
                <wp:positionH relativeFrom="page">
                  <wp:posOffset>5199380</wp:posOffset>
                </wp:positionH>
                <wp:positionV relativeFrom="margin">
                  <wp:align>top</wp:align>
                </wp:positionV>
                <wp:extent cx="2343150" cy="7833360"/>
                <wp:effectExtent l="0" t="0" r="0" b="15240"/>
                <wp:wrapSquare wrapText="left"/>
                <wp:docPr id="1" name="Text Box 3" descr="Newsletter sideba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83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105A" w:rsidRDefault="0028105A">
                            <w:pPr>
                              <w:pStyle w:val="Photo"/>
                            </w:pPr>
                          </w:p>
                          <w:tbl>
                            <w:tblPr>
                              <w:tblW w:w="4959" w:type="pct"/>
                              <w:tblBorders>
                                <w:top w:val="single" w:sz="8" w:space="0" w:color="4BACC6"/>
                                <w:bottom w:val="single" w:sz="8" w:space="0" w:color="4BACC6"/>
                              </w:tblBorders>
                              <w:tblCellMar>
                                <w:left w:w="0" w:type="dxa"/>
                                <w:right w:w="0" w:type="dxa"/>
                              </w:tblCellMar>
                              <w:tblLook w:val="00A0" w:firstRow="1" w:lastRow="0" w:firstColumn="1" w:lastColumn="0" w:noHBand="0" w:noVBand="0"/>
                            </w:tblPr>
                            <w:tblGrid>
                              <w:gridCol w:w="3602"/>
                            </w:tblGrid>
                            <w:tr w:rsidR="0028105A" w:rsidRPr="00CD0CDA" w:rsidTr="00CD0CDA">
                              <w:trPr>
                                <w:trHeight w:val="60"/>
                              </w:trPr>
                              <w:tc>
                                <w:tcPr>
                                  <w:tcW w:w="3607" w:type="dxa"/>
                                  <w:tcBorders>
                                    <w:top w:val="single" w:sz="8" w:space="0" w:color="4BACC6"/>
                                    <w:bottom w:val="nil"/>
                                  </w:tcBorders>
                                  <w:shd w:val="clear" w:color="auto" w:fill="FFFFFF"/>
                                </w:tcPr>
                                <w:p w:rsidR="0028105A" w:rsidRPr="00CD0CDA" w:rsidRDefault="0028105A" w:rsidP="00CD0CDA">
                                  <w:pPr>
                                    <w:pStyle w:val="TableSpace"/>
                                    <w:ind w:left="0"/>
                                  </w:pPr>
                                </w:p>
                              </w:tc>
                            </w:tr>
                            <w:tr w:rsidR="0028105A" w:rsidRPr="00CD0CDA" w:rsidTr="00CD0CDA">
                              <w:trPr>
                                <w:trHeight w:val="9576"/>
                              </w:trPr>
                              <w:tc>
                                <w:tcPr>
                                  <w:tcW w:w="3607" w:type="dxa"/>
                                  <w:tcBorders>
                                    <w:top w:val="nil"/>
                                    <w:bottom w:val="nil"/>
                                  </w:tcBorders>
                                  <w:shd w:val="clear" w:color="auto" w:fill="F2F2F2"/>
                                </w:tcPr>
                                <w:p w:rsidR="0028105A" w:rsidRDefault="0028105A" w:rsidP="00B424FC">
                                  <w:pPr>
                                    <w:pStyle w:val="Heading1"/>
                                    <w:spacing w:before="0" w:after="0"/>
                                    <w:ind w:left="0"/>
                                    <w:jc w:val="center"/>
                                  </w:pPr>
                                  <w:r>
                                    <w:t>School Holidays and</w:t>
                                  </w:r>
                                </w:p>
                                <w:p w:rsidR="0028105A" w:rsidRPr="00B424FC" w:rsidRDefault="0028105A" w:rsidP="00B424FC">
                                  <w:pPr>
                                    <w:pStyle w:val="Heading1"/>
                                    <w:spacing w:before="0" w:after="0"/>
                                    <w:ind w:left="0"/>
                                    <w:jc w:val="center"/>
                                  </w:pPr>
                                  <w:r>
                                    <w:t xml:space="preserve"> In-Service Dates 2017/2018</w:t>
                                  </w:r>
                                </w:p>
                                <w:p w:rsidR="0028105A" w:rsidRDefault="0028105A" w:rsidP="00B424FC">
                                  <w:pPr>
                                    <w:rPr>
                                      <w:sz w:val="20"/>
                                      <w:szCs w:val="20"/>
                                    </w:rPr>
                                  </w:pPr>
                                  <w:r>
                                    <w:rPr>
                                      <w:sz w:val="20"/>
                                      <w:szCs w:val="20"/>
                                    </w:rPr>
                                    <w:t>Term 2 Ends Fri 22</w:t>
                                  </w:r>
                                  <w:r w:rsidRPr="0006707E">
                                    <w:rPr>
                                      <w:sz w:val="20"/>
                                      <w:szCs w:val="20"/>
                                      <w:vertAlign w:val="superscript"/>
                                    </w:rPr>
                                    <w:t>nd</w:t>
                                  </w:r>
                                  <w:r>
                                    <w:rPr>
                                      <w:sz w:val="20"/>
                                      <w:szCs w:val="20"/>
                                    </w:rPr>
                                    <w:t xml:space="preserve"> Dec</w:t>
                                  </w:r>
                                </w:p>
                                <w:p w:rsidR="0028105A" w:rsidRDefault="0028105A" w:rsidP="00B424FC">
                                  <w:pPr>
                                    <w:rPr>
                                      <w:sz w:val="20"/>
                                      <w:szCs w:val="20"/>
                                    </w:rPr>
                                  </w:pPr>
                                  <w:r>
                                    <w:rPr>
                                      <w:sz w:val="20"/>
                                      <w:szCs w:val="20"/>
                                    </w:rPr>
                                    <w:t>Term 3 begins Mon 8</w:t>
                                  </w:r>
                                  <w:r w:rsidRPr="0006707E">
                                    <w:rPr>
                                      <w:sz w:val="20"/>
                                      <w:szCs w:val="20"/>
                                      <w:vertAlign w:val="superscript"/>
                                    </w:rPr>
                                    <w:t>th</w:t>
                                  </w:r>
                                  <w:r>
                                    <w:rPr>
                                      <w:sz w:val="20"/>
                                      <w:szCs w:val="20"/>
                                    </w:rPr>
                                    <w:t xml:space="preserve"> Jan</w:t>
                                  </w:r>
                                </w:p>
                                <w:p w:rsidR="0028105A" w:rsidRDefault="0028105A" w:rsidP="00B424FC">
                                  <w:pPr>
                                    <w:rPr>
                                      <w:sz w:val="20"/>
                                      <w:szCs w:val="20"/>
                                    </w:rPr>
                                  </w:pPr>
                                  <w:proofErr w:type="spellStart"/>
                                  <w:r>
                                    <w:rPr>
                                      <w:sz w:val="20"/>
                                      <w:szCs w:val="20"/>
                                    </w:rPr>
                                    <w:t>Mid term</w:t>
                                  </w:r>
                                  <w:proofErr w:type="spellEnd"/>
                                  <w:r>
                                    <w:rPr>
                                      <w:sz w:val="20"/>
                                      <w:szCs w:val="20"/>
                                    </w:rPr>
                                    <w:t xml:space="preserve"> break Thurs 8</w:t>
                                  </w:r>
                                  <w:r w:rsidRPr="00C300B1">
                                    <w:rPr>
                                      <w:sz w:val="20"/>
                                      <w:szCs w:val="20"/>
                                      <w:vertAlign w:val="superscript"/>
                                    </w:rPr>
                                    <w:t>th</w:t>
                                  </w:r>
                                  <w:r>
                                    <w:rPr>
                                      <w:sz w:val="20"/>
                                      <w:szCs w:val="20"/>
                                    </w:rPr>
                                    <w:t xml:space="preserve"> – Mon 12</w:t>
                                  </w:r>
                                  <w:r w:rsidRPr="00C300B1">
                                    <w:rPr>
                                      <w:sz w:val="20"/>
                                      <w:szCs w:val="20"/>
                                      <w:vertAlign w:val="superscript"/>
                                    </w:rPr>
                                    <w:t>th</w:t>
                                  </w:r>
                                  <w:r>
                                    <w:rPr>
                                      <w:sz w:val="20"/>
                                      <w:szCs w:val="20"/>
                                      <w:vertAlign w:val="superscript"/>
                                    </w:rPr>
                                    <w:t xml:space="preserve"> </w:t>
                                  </w:r>
                                  <w:r>
                                    <w:rPr>
                                      <w:sz w:val="20"/>
                                      <w:szCs w:val="20"/>
                                    </w:rPr>
                                    <w:t>Feb (Inclusive)</w:t>
                                  </w:r>
                                </w:p>
                                <w:p w:rsidR="0028105A" w:rsidRDefault="0028105A" w:rsidP="00B424FC">
                                  <w:pPr>
                                    <w:rPr>
                                      <w:sz w:val="20"/>
                                      <w:szCs w:val="20"/>
                                    </w:rPr>
                                  </w:pPr>
                                  <w:r>
                                    <w:rPr>
                                      <w:sz w:val="20"/>
                                      <w:szCs w:val="20"/>
                                    </w:rPr>
                                    <w:t>In-Service – Tues 13</w:t>
                                  </w:r>
                                  <w:r w:rsidRPr="00C300B1">
                                    <w:rPr>
                                      <w:sz w:val="20"/>
                                      <w:szCs w:val="20"/>
                                      <w:vertAlign w:val="superscript"/>
                                    </w:rPr>
                                    <w:t>th</w:t>
                                  </w:r>
                                  <w:r>
                                    <w:rPr>
                                      <w:sz w:val="20"/>
                                      <w:szCs w:val="20"/>
                                    </w:rPr>
                                    <w:t>/Wed 14</w:t>
                                  </w:r>
                                  <w:r w:rsidRPr="00C300B1">
                                    <w:rPr>
                                      <w:sz w:val="20"/>
                                      <w:szCs w:val="20"/>
                                      <w:vertAlign w:val="superscript"/>
                                    </w:rPr>
                                    <w:t>th</w:t>
                                  </w:r>
                                  <w:r>
                                    <w:rPr>
                                      <w:sz w:val="20"/>
                                      <w:szCs w:val="20"/>
                                    </w:rPr>
                                    <w:t xml:space="preserve"> Feb</w:t>
                                  </w:r>
                                </w:p>
                                <w:p w:rsidR="0028105A" w:rsidRDefault="0028105A" w:rsidP="00B424FC">
                                  <w:pPr>
                                    <w:rPr>
                                      <w:sz w:val="20"/>
                                      <w:szCs w:val="20"/>
                                    </w:rPr>
                                  </w:pPr>
                                  <w:r>
                                    <w:rPr>
                                      <w:sz w:val="20"/>
                                      <w:szCs w:val="20"/>
                                    </w:rPr>
                                    <w:t>Term 3 Ends Thurs 29</w:t>
                                  </w:r>
                                  <w:r w:rsidRPr="00C300B1">
                                    <w:rPr>
                                      <w:sz w:val="20"/>
                                      <w:szCs w:val="20"/>
                                      <w:vertAlign w:val="superscript"/>
                                    </w:rPr>
                                    <w:t>th</w:t>
                                  </w:r>
                                  <w:r>
                                    <w:rPr>
                                      <w:sz w:val="20"/>
                                      <w:szCs w:val="20"/>
                                    </w:rPr>
                                    <w:t xml:space="preserve"> March</w:t>
                                  </w:r>
                                </w:p>
                                <w:p w:rsidR="0028105A" w:rsidRDefault="0028105A" w:rsidP="00B424FC">
                                  <w:pPr>
                                    <w:rPr>
                                      <w:sz w:val="20"/>
                                      <w:szCs w:val="20"/>
                                    </w:rPr>
                                  </w:pPr>
                                  <w:r>
                                    <w:rPr>
                                      <w:sz w:val="20"/>
                                      <w:szCs w:val="20"/>
                                    </w:rPr>
                                    <w:t>Term 4 begins Monday 16</w:t>
                                  </w:r>
                                  <w:r w:rsidRPr="00E160C9">
                                    <w:rPr>
                                      <w:sz w:val="20"/>
                                      <w:szCs w:val="20"/>
                                      <w:vertAlign w:val="superscript"/>
                                    </w:rPr>
                                    <w:t>th</w:t>
                                  </w:r>
                                  <w:r>
                                    <w:rPr>
                                      <w:sz w:val="20"/>
                                      <w:szCs w:val="20"/>
                                    </w:rPr>
                                    <w:t xml:space="preserve"> April</w:t>
                                  </w:r>
                                </w:p>
                                <w:p w:rsidR="0028105A" w:rsidRDefault="0028105A" w:rsidP="00B424FC">
                                  <w:pPr>
                                    <w:rPr>
                                      <w:sz w:val="20"/>
                                      <w:szCs w:val="20"/>
                                    </w:rPr>
                                  </w:pPr>
                                  <w:r>
                                    <w:rPr>
                                      <w:sz w:val="20"/>
                                      <w:szCs w:val="20"/>
                                    </w:rPr>
                                    <w:t>May Day holiday Mon 7</w:t>
                                  </w:r>
                                  <w:r w:rsidRPr="00E160C9">
                                    <w:rPr>
                                      <w:sz w:val="20"/>
                                      <w:szCs w:val="20"/>
                                      <w:vertAlign w:val="superscript"/>
                                    </w:rPr>
                                    <w:t>th</w:t>
                                  </w:r>
                                  <w:r>
                                    <w:rPr>
                                      <w:sz w:val="20"/>
                                      <w:szCs w:val="20"/>
                                    </w:rPr>
                                    <w:t xml:space="preserve"> May</w:t>
                                  </w:r>
                                </w:p>
                                <w:p w:rsidR="0028105A" w:rsidRPr="00B424FC" w:rsidRDefault="0028105A" w:rsidP="00B424FC">
                                  <w:pPr>
                                    <w:rPr>
                                      <w:sz w:val="20"/>
                                      <w:szCs w:val="20"/>
                                    </w:rPr>
                                  </w:pPr>
                                  <w:r>
                                    <w:rPr>
                                      <w:sz w:val="20"/>
                                      <w:szCs w:val="20"/>
                                    </w:rPr>
                                    <w:t>Term 4 Ends Friday 6</w:t>
                                  </w:r>
                                  <w:r w:rsidRPr="00E160C9">
                                    <w:rPr>
                                      <w:sz w:val="20"/>
                                      <w:szCs w:val="20"/>
                                      <w:vertAlign w:val="superscript"/>
                                    </w:rPr>
                                    <w:t>th</w:t>
                                  </w:r>
                                  <w:r>
                                    <w:rPr>
                                      <w:sz w:val="20"/>
                                      <w:szCs w:val="20"/>
                                    </w:rPr>
                                    <w:t xml:space="preserve"> July</w:t>
                                  </w:r>
                                </w:p>
                                <w:p w:rsidR="0028105A" w:rsidRPr="00CD0CDA" w:rsidRDefault="0028105A" w:rsidP="00D556CE">
                                  <w:pPr>
                                    <w:pStyle w:val="Heading2"/>
                                    <w:spacing w:before="0"/>
                                    <w:rPr>
                                      <w:b w:val="0"/>
                                      <w:bCs w:val="0"/>
                                      <w:color w:val="262626"/>
                                    </w:rPr>
                                  </w:pPr>
                                </w:p>
                                <w:p w:rsidR="0028105A" w:rsidRPr="00CD0CDA" w:rsidRDefault="0028105A" w:rsidP="00D556CE">
                                  <w:pPr>
                                    <w:spacing w:before="0" w:after="0"/>
                                  </w:pPr>
                                </w:p>
                              </w:tc>
                            </w:tr>
                          </w:tbl>
                          <w:p w:rsidR="0028105A" w:rsidRDefault="0028105A">
                            <w:pPr>
                              <w:pStyle w:val="NoSpacing"/>
                            </w:pP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20F7" id="Text Box 3" o:spid="_x0000_s1027" type="#_x0000_t202" alt="Newsletter sidebar 2" style="position:absolute;margin-left:409.4pt;margin-top:0;width:184.5pt;height:616.8pt;z-index:25165465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" o:allowoverlap="f" filled="f" stroked="f" strokeweight=".5pt">
                <v:textbox inset="1.44pt,0,1.44pt,0">
                  <w:txbxContent>
                    <w:p w:rsidR="0028105A" w:rsidRDefault="0028105A">
                      <w:pPr>
                        <w:pStyle w:val="Photo"/>
                      </w:pPr>
                    </w:p>
                    <w:tbl>
                      <w:tblPr>
                        <w:tblW w:w="4959" w:type="pct"/>
                        <w:tblBorders>
                          <w:top w:val="single" w:sz="8" w:space="0" w:color="4BACC6"/>
                          <w:bottom w:val="single" w:sz="8" w:space="0" w:color="4BACC6"/>
                        </w:tblBorders>
                        <w:tblCellMar>
                          <w:left w:w="0" w:type="dxa"/>
                          <w:right w:w="0" w:type="dxa"/>
                        </w:tblCellMar>
                        <w:tblLook w:val="00A0" w:firstRow="1" w:lastRow="0" w:firstColumn="1" w:lastColumn="0" w:noHBand="0" w:noVBand="0"/>
                      </w:tblPr>
                      <w:tblGrid>
                        <w:gridCol w:w="3602"/>
                      </w:tblGrid>
                      <w:tr w:rsidR="0028105A" w:rsidRPr="00CD0CDA" w:rsidTr="00CD0CDA">
                        <w:trPr>
                          <w:trHeight w:val="60"/>
                        </w:trPr>
                        <w:tc>
                          <w:tcPr>
                            <w:tcW w:w="3607" w:type="dxa"/>
                            <w:tcBorders>
                              <w:top w:val="single" w:sz="8" w:space="0" w:color="4BACC6"/>
                              <w:bottom w:val="nil"/>
                            </w:tcBorders>
                            <w:shd w:val="clear" w:color="auto" w:fill="FFFFFF"/>
                          </w:tcPr>
                          <w:p w:rsidR="0028105A" w:rsidRPr="00CD0CDA" w:rsidRDefault="0028105A" w:rsidP="00CD0CDA">
                            <w:pPr>
                              <w:pStyle w:val="TableSpace"/>
                              <w:ind w:left="0"/>
                            </w:pPr>
                          </w:p>
                        </w:tc>
                      </w:tr>
                      <w:tr w:rsidR="0028105A" w:rsidRPr="00CD0CDA" w:rsidTr="00CD0CDA">
                        <w:trPr>
                          <w:trHeight w:val="9576"/>
                        </w:trPr>
                        <w:tc>
                          <w:tcPr>
                            <w:tcW w:w="3607" w:type="dxa"/>
                            <w:tcBorders>
                              <w:top w:val="nil"/>
                              <w:bottom w:val="nil"/>
                            </w:tcBorders>
                            <w:shd w:val="clear" w:color="auto" w:fill="F2F2F2"/>
                          </w:tcPr>
                          <w:p w:rsidR="0028105A" w:rsidRDefault="0028105A" w:rsidP="00B424FC">
                            <w:pPr>
                              <w:pStyle w:val="Heading1"/>
                              <w:spacing w:before="0" w:after="0"/>
                              <w:ind w:left="0"/>
                              <w:jc w:val="center"/>
                            </w:pPr>
                            <w:r>
                              <w:t>School Holidays and</w:t>
                            </w:r>
                          </w:p>
                          <w:p w:rsidR="0028105A" w:rsidRPr="00B424FC" w:rsidRDefault="0028105A" w:rsidP="00B424FC">
                            <w:pPr>
                              <w:pStyle w:val="Heading1"/>
                              <w:spacing w:before="0" w:after="0"/>
                              <w:ind w:left="0"/>
                              <w:jc w:val="center"/>
                            </w:pPr>
                            <w:r>
                              <w:t xml:space="preserve"> In-Service Dates 2017/2018</w:t>
                            </w:r>
                          </w:p>
                          <w:p w:rsidR="0028105A" w:rsidRDefault="0028105A" w:rsidP="00B424FC">
                            <w:pPr>
                              <w:rPr>
                                <w:sz w:val="20"/>
                                <w:szCs w:val="20"/>
                              </w:rPr>
                            </w:pPr>
                            <w:r>
                              <w:rPr>
                                <w:sz w:val="20"/>
                                <w:szCs w:val="20"/>
                              </w:rPr>
                              <w:t>Term 2 Ends Fri 22</w:t>
                            </w:r>
                            <w:r w:rsidRPr="0006707E">
                              <w:rPr>
                                <w:sz w:val="20"/>
                                <w:szCs w:val="20"/>
                                <w:vertAlign w:val="superscript"/>
                              </w:rPr>
                              <w:t>nd</w:t>
                            </w:r>
                            <w:r>
                              <w:rPr>
                                <w:sz w:val="20"/>
                                <w:szCs w:val="20"/>
                              </w:rPr>
                              <w:t xml:space="preserve"> Dec</w:t>
                            </w:r>
                          </w:p>
                          <w:p w:rsidR="0028105A" w:rsidRDefault="0028105A" w:rsidP="00B424FC">
                            <w:pPr>
                              <w:rPr>
                                <w:sz w:val="20"/>
                                <w:szCs w:val="20"/>
                              </w:rPr>
                            </w:pPr>
                            <w:r>
                              <w:rPr>
                                <w:sz w:val="20"/>
                                <w:szCs w:val="20"/>
                              </w:rPr>
                              <w:t>Term 3 begins Mon 8</w:t>
                            </w:r>
                            <w:r w:rsidRPr="0006707E">
                              <w:rPr>
                                <w:sz w:val="20"/>
                                <w:szCs w:val="20"/>
                                <w:vertAlign w:val="superscript"/>
                              </w:rPr>
                              <w:t>th</w:t>
                            </w:r>
                            <w:r>
                              <w:rPr>
                                <w:sz w:val="20"/>
                                <w:szCs w:val="20"/>
                              </w:rPr>
                              <w:t xml:space="preserve"> Jan</w:t>
                            </w:r>
                          </w:p>
                          <w:p w:rsidR="0028105A" w:rsidRDefault="0028105A" w:rsidP="00B424FC">
                            <w:pPr>
                              <w:rPr>
                                <w:sz w:val="20"/>
                                <w:szCs w:val="20"/>
                              </w:rPr>
                            </w:pPr>
                            <w:proofErr w:type="spellStart"/>
                            <w:r>
                              <w:rPr>
                                <w:sz w:val="20"/>
                                <w:szCs w:val="20"/>
                              </w:rPr>
                              <w:t>Mid term</w:t>
                            </w:r>
                            <w:proofErr w:type="spellEnd"/>
                            <w:r>
                              <w:rPr>
                                <w:sz w:val="20"/>
                                <w:szCs w:val="20"/>
                              </w:rPr>
                              <w:t xml:space="preserve"> break Thurs 8</w:t>
                            </w:r>
                            <w:r w:rsidRPr="00C300B1">
                              <w:rPr>
                                <w:sz w:val="20"/>
                                <w:szCs w:val="20"/>
                                <w:vertAlign w:val="superscript"/>
                              </w:rPr>
                              <w:t>th</w:t>
                            </w:r>
                            <w:r>
                              <w:rPr>
                                <w:sz w:val="20"/>
                                <w:szCs w:val="20"/>
                              </w:rPr>
                              <w:t xml:space="preserve"> – Mon 12</w:t>
                            </w:r>
                            <w:r w:rsidRPr="00C300B1">
                              <w:rPr>
                                <w:sz w:val="20"/>
                                <w:szCs w:val="20"/>
                                <w:vertAlign w:val="superscript"/>
                              </w:rPr>
                              <w:t>th</w:t>
                            </w:r>
                            <w:r>
                              <w:rPr>
                                <w:sz w:val="20"/>
                                <w:szCs w:val="20"/>
                                <w:vertAlign w:val="superscript"/>
                              </w:rPr>
                              <w:t xml:space="preserve"> </w:t>
                            </w:r>
                            <w:r>
                              <w:rPr>
                                <w:sz w:val="20"/>
                                <w:szCs w:val="20"/>
                              </w:rPr>
                              <w:t>Feb (Inclusive)</w:t>
                            </w:r>
                          </w:p>
                          <w:p w:rsidR="0028105A" w:rsidRDefault="0028105A" w:rsidP="00B424FC">
                            <w:pPr>
                              <w:rPr>
                                <w:sz w:val="20"/>
                                <w:szCs w:val="20"/>
                              </w:rPr>
                            </w:pPr>
                            <w:r>
                              <w:rPr>
                                <w:sz w:val="20"/>
                                <w:szCs w:val="20"/>
                              </w:rPr>
                              <w:t>In-Service – Tues 13</w:t>
                            </w:r>
                            <w:r w:rsidRPr="00C300B1">
                              <w:rPr>
                                <w:sz w:val="20"/>
                                <w:szCs w:val="20"/>
                                <w:vertAlign w:val="superscript"/>
                              </w:rPr>
                              <w:t>th</w:t>
                            </w:r>
                            <w:r>
                              <w:rPr>
                                <w:sz w:val="20"/>
                                <w:szCs w:val="20"/>
                              </w:rPr>
                              <w:t>/Wed 14</w:t>
                            </w:r>
                            <w:r w:rsidRPr="00C300B1">
                              <w:rPr>
                                <w:sz w:val="20"/>
                                <w:szCs w:val="20"/>
                                <w:vertAlign w:val="superscript"/>
                              </w:rPr>
                              <w:t>th</w:t>
                            </w:r>
                            <w:r>
                              <w:rPr>
                                <w:sz w:val="20"/>
                                <w:szCs w:val="20"/>
                              </w:rPr>
                              <w:t xml:space="preserve"> Feb</w:t>
                            </w:r>
                          </w:p>
                          <w:p w:rsidR="0028105A" w:rsidRDefault="0028105A" w:rsidP="00B424FC">
                            <w:pPr>
                              <w:rPr>
                                <w:sz w:val="20"/>
                                <w:szCs w:val="20"/>
                              </w:rPr>
                            </w:pPr>
                            <w:r>
                              <w:rPr>
                                <w:sz w:val="20"/>
                                <w:szCs w:val="20"/>
                              </w:rPr>
                              <w:t>Term 3 Ends Thurs 29</w:t>
                            </w:r>
                            <w:r w:rsidRPr="00C300B1">
                              <w:rPr>
                                <w:sz w:val="20"/>
                                <w:szCs w:val="20"/>
                                <w:vertAlign w:val="superscript"/>
                              </w:rPr>
                              <w:t>th</w:t>
                            </w:r>
                            <w:r>
                              <w:rPr>
                                <w:sz w:val="20"/>
                                <w:szCs w:val="20"/>
                              </w:rPr>
                              <w:t xml:space="preserve"> March</w:t>
                            </w:r>
                          </w:p>
                          <w:p w:rsidR="0028105A" w:rsidRDefault="0028105A" w:rsidP="00B424FC">
                            <w:pPr>
                              <w:rPr>
                                <w:sz w:val="20"/>
                                <w:szCs w:val="20"/>
                              </w:rPr>
                            </w:pPr>
                            <w:r>
                              <w:rPr>
                                <w:sz w:val="20"/>
                                <w:szCs w:val="20"/>
                              </w:rPr>
                              <w:t>Term 4 begins Monday 16</w:t>
                            </w:r>
                            <w:r w:rsidRPr="00E160C9">
                              <w:rPr>
                                <w:sz w:val="20"/>
                                <w:szCs w:val="20"/>
                                <w:vertAlign w:val="superscript"/>
                              </w:rPr>
                              <w:t>th</w:t>
                            </w:r>
                            <w:r>
                              <w:rPr>
                                <w:sz w:val="20"/>
                                <w:szCs w:val="20"/>
                              </w:rPr>
                              <w:t xml:space="preserve"> April</w:t>
                            </w:r>
                          </w:p>
                          <w:p w:rsidR="0028105A" w:rsidRDefault="0028105A" w:rsidP="00B424FC">
                            <w:pPr>
                              <w:rPr>
                                <w:sz w:val="20"/>
                                <w:szCs w:val="20"/>
                              </w:rPr>
                            </w:pPr>
                            <w:r>
                              <w:rPr>
                                <w:sz w:val="20"/>
                                <w:szCs w:val="20"/>
                              </w:rPr>
                              <w:t>May Day holiday Mon 7</w:t>
                            </w:r>
                            <w:r w:rsidRPr="00E160C9">
                              <w:rPr>
                                <w:sz w:val="20"/>
                                <w:szCs w:val="20"/>
                                <w:vertAlign w:val="superscript"/>
                              </w:rPr>
                              <w:t>th</w:t>
                            </w:r>
                            <w:r>
                              <w:rPr>
                                <w:sz w:val="20"/>
                                <w:szCs w:val="20"/>
                              </w:rPr>
                              <w:t xml:space="preserve"> May</w:t>
                            </w:r>
                          </w:p>
                          <w:p w:rsidR="0028105A" w:rsidRPr="00B424FC" w:rsidRDefault="0028105A" w:rsidP="00B424FC">
                            <w:pPr>
                              <w:rPr>
                                <w:sz w:val="20"/>
                                <w:szCs w:val="20"/>
                              </w:rPr>
                            </w:pPr>
                            <w:r>
                              <w:rPr>
                                <w:sz w:val="20"/>
                                <w:szCs w:val="20"/>
                              </w:rPr>
                              <w:t>Term 4 Ends Friday 6</w:t>
                            </w:r>
                            <w:r w:rsidRPr="00E160C9">
                              <w:rPr>
                                <w:sz w:val="20"/>
                                <w:szCs w:val="20"/>
                                <w:vertAlign w:val="superscript"/>
                              </w:rPr>
                              <w:t>th</w:t>
                            </w:r>
                            <w:r>
                              <w:rPr>
                                <w:sz w:val="20"/>
                                <w:szCs w:val="20"/>
                              </w:rPr>
                              <w:t xml:space="preserve"> July</w:t>
                            </w:r>
                          </w:p>
                          <w:p w:rsidR="0028105A" w:rsidRPr="00CD0CDA" w:rsidRDefault="0028105A" w:rsidP="00D556CE">
                            <w:pPr>
                              <w:pStyle w:val="Heading2"/>
                              <w:spacing w:before="0"/>
                              <w:rPr>
                                <w:b w:val="0"/>
                                <w:bCs w:val="0"/>
                                <w:color w:val="262626"/>
                              </w:rPr>
                            </w:pPr>
                          </w:p>
                          <w:p w:rsidR="0028105A" w:rsidRPr="00CD0CDA" w:rsidRDefault="0028105A" w:rsidP="00D556CE">
                            <w:pPr>
                              <w:spacing w:before="0" w:after="0"/>
                            </w:pPr>
                          </w:p>
                        </w:tc>
                      </w:tr>
                    </w:tbl>
                    <w:p w:rsidR="0028105A" w:rsidRDefault="0028105A">
                      <w:pPr>
                        <w:pStyle w:val="NoSpacing"/>
                      </w:pPr>
                    </w:p>
                  </w:txbxContent>
                </v:textbox>
                <w10:wrap type="square" side="left" anchorx="page" anchory="margin"/>
              </v:shape>
            </w:pict>
          </mc:Fallback>
        </mc:AlternateContent>
      </w:r>
      <w:r w:rsidR="0067456F">
        <w:rPr>
          <w:b/>
        </w:rPr>
        <w:t xml:space="preserve">   </w:t>
      </w:r>
      <w:r w:rsidR="00824C5C" w:rsidRPr="008565DC">
        <w:rPr>
          <w:noProof/>
          <w:u w:val="single"/>
          <w:lang w:val="en-GB" w:eastAsia="en-GB"/>
        </w:rPr>
        <w:drawing>
          <wp:anchor distT="0" distB="0" distL="114300" distR="114300" simplePos="0" relativeHeight="251659264" behindDoc="1" locked="0" layoutInCell="1" allowOverlap="1" wp14:anchorId="6C196329" wp14:editId="24FE0C84">
            <wp:simplePos x="0" y="0"/>
            <wp:positionH relativeFrom="column">
              <wp:posOffset>3246755</wp:posOffset>
            </wp:positionH>
            <wp:positionV relativeFrom="paragraph">
              <wp:posOffset>186055</wp:posOffset>
            </wp:positionV>
            <wp:extent cx="1175360" cy="781048"/>
            <wp:effectExtent l="0" t="0" r="6350" b="635"/>
            <wp:wrapTight wrapText="bothSides">
              <wp:wrapPolygon edited="0">
                <wp:start x="0" y="0"/>
                <wp:lineTo x="0" y="21090"/>
                <wp:lineTo x="21366" y="21090"/>
                <wp:lineTo x="21366" y="0"/>
                <wp:lineTo x="0" y="0"/>
              </wp:wrapPolygon>
            </wp:wrapTight>
            <wp:docPr id="12" name="Picture 12" descr="http://www.cliparthut.com/clip-arts/120/children-clip-art-school-12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hut.com/clip-arts/120/children-clip-art-school-120609.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175360" cy="781048"/>
                    </a:xfrm>
                    <a:prstGeom prst="rect">
                      <a:avLst/>
                    </a:prstGeom>
                    <a:noFill/>
                    <a:ln>
                      <a:noFill/>
                    </a:ln>
                  </pic:spPr>
                </pic:pic>
              </a:graphicData>
            </a:graphic>
          </wp:anchor>
        </w:drawing>
      </w:r>
      <w:r w:rsidR="0027797C" w:rsidRPr="008565DC">
        <w:rPr>
          <w:b/>
          <w:u w:val="single"/>
        </w:rPr>
        <w:t>School Improvement Plan</w:t>
      </w:r>
    </w:p>
    <w:p w:rsidR="006D7000" w:rsidRDefault="00074142" w:rsidP="00277E2E">
      <w:pPr>
        <w:spacing w:before="0" w:after="0" w:line="240" w:lineRule="auto"/>
      </w:pPr>
      <w:r>
        <w:t xml:space="preserve">During the November in-service days we were focusing on our school improvement priorities </w:t>
      </w:r>
      <w:r w:rsidR="006A7ECC">
        <w:t>around ‘Learning, teaching and Assessment’ with staff undertaking a variety of training opportunities.  We are looking forward to sharing good practice with other colleagues and exploring ideas to take forward in school.</w:t>
      </w:r>
    </w:p>
    <w:p w:rsidR="006A7ECC" w:rsidRDefault="006A7ECC" w:rsidP="00277E2E">
      <w:pPr>
        <w:spacing w:before="0" w:after="0" w:line="240" w:lineRule="auto"/>
        <w:rPr>
          <w:b/>
        </w:rPr>
      </w:pPr>
    </w:p>
    <w:p w:rsidR="006229B9" w:rsidRDefault="006A7ECC" w:rsidP="006A7ECC">
      <w:pPr>
        <w:spacing w:before="0" w:after="0" w:line="240" w:lineRule="auto"/>
        <w:rPr>
          <w:b/>
          <w:u w:val="single"/>
        </w:rPr>
      </w:pPr>
      <w:r>
        <w:rPr>
          <w:b/>
          <w:u w:val="single"/>
        </w:rPr>
        <w:t>PTA</w:t>
      </w:r>
    </w:p>
    <w:p w:rsidR="006A7ECC" w:rsidRDefault="006A7ECC" w:rsidP="006A7ECC">
      <w:pPr>
        <w:spacing w:before="0" w:after="0" w:line="240" w:lineRule="auto"/>
        <w:rPr>
          <w:b/>
          <w:u w:val="single"/>
        </w:rPr>
      </w:pPr>
    </w:p>
    <w:p w:rsidR="006A7ECC" w:rsidRPr="006A7ECC" w:rsidRDefault="009875DE" w:rsidP="006A7ECC">
      <w:pPr>
        <w:spacing w:before="0" w:after="0" w:line="240" w:lineRule="auto"/>
      </w:pPr>
      <w:r>
        <w:t>The P</w:t>
      </w:r>
      <w:r w:rsidR="000C0FB9">
        <w:t>TA are holding a Snowman</w:t>
      </w:r>
      <w:r>
        <w:t xml:space="preserve"> Drive</w:t>
      </w:r>
      <w:r w:rsidR="000C0FB9">
        <w:t xml:space="preserve"> on Thursday 7</w:t>
      </w:r>
      <w:r w:rsidR="000C0FB9" w:rsidRPr="000C0FB9">
        <w:rPr>
          <w:vertAlign w:val="superscript"/>
        </w:rPr>
        <w:t>th</w:t>
      </w:r>
      <w:r w:rsidR="000C0FB9">
        <w:t xml:space="preserve"> December at 6:30pm in the school hall.  Entry is £2.50 and can be paid at the door.  Come along and join in the festive fun.  Raffle and refreshments will be available.</w:t>
      </w:r>
    </w:p>
    <w:p w:rsidR="003266D5" w:rsidRPr="00106C75" w:rsidRDefault="00106C75" w:rsidP="00106C75">
      <w:pPr>
        <w:rPr>
          <w:b/>
          <w:u w:val="single"/>
        </w:rPr>
      </w:pPr>
      <w:r>
        <w:rPr>
          <w:b/>
          <w:u w:val="single"/>
        </w:rPr>
        <w:t>What’s been happening in our Pupil Participation Groups</w:t>
      </w:r>
      <w:r w:rsidR="003266D5">
        <w:rPr>
          <w:noProof/>
          <w:lang w:val="en-GB" w:eastAsia="en-GB"/>
        </w:rPr>
        <w:drawing>
          <wp:anchor distT="0" distB="0" distL="114300" distR="114300" simplePos="0" relativeHeight="251665408" behindDoc="0" locked="0" layoutInCell="1" allowOverlap="1">
            <wp:simplePos x="0" y="0"/>
            <wp:positionH relativeFrom="margin">
              <wp:posOffset>5044440</wp:posOffset>
            </wp:positionH>
            <wp:positionV relativeFrom="paragraph">
              <wp:posOffset>1214755</wp:posOffset>
            </wp:positionV>
            <wp:extent cx="1661160" cy="741680"/>
            <wp:effectExtent l="0" t="0" r="0" b="1270"/>
            <wp:wrapNone/>
            <wp:docPr id="3" name="Picture 3" descr="http://theteachersdigest.com/wp-content/uploads/2014/09/shutterstock_175204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teachersdigest.com/wp-content/uploads/2014/09/shutterstock_1752043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1160" cy="74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w:t>
      </w:r>
    </w:p>
    <w:p w:rsidR="003266D5" w:rsidRDefault="00F21443" w:rsidP="003266D5">
      <w:r>
        <w:rPr>
          <w:noProof/>
          <w:lang w:val="en-GB" w:eastAsia="en-GB"/>
        </w:rPr>
        <mc:AlternateContent>
          <mc:Choice Requires="wps">
            <w:drawing>
              <wp:anchor distT="45720" distB="45720" distL="114300" distR="114300" simplePos="0" relativeHeight="251678720" behindDoc="0" locked="0" layoutInCell="1" allowOverlap="1">
                <wp:simplePos x="0" y="0"/>
                <wp:positionH relativeFrom="column">
                  <wp:posOffset>861060</wp:posOffset>
                </wp:positionH>
                <wp:positionV relativeFrom="paragraph">
                  <wp:posOffset>67310</wp:posOffset>
                </wp:positionV>
                <wp:extent cx="2979420" cy="20116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011680"/>
                        </a:xfrm>
                        <a:prstGeom prst="rect">
                          <a:avLst/>
                        </a:prstGeom>
                        <a:solidFill>
                          <a:srgbClr val="FFFFFF"/>
                        </a:solidFill>
                        <a:ln w="9525">
                          <a:solidFill>
                            <a:srgbClr val="000000"/>
                          </a:solidFill>
                          <a:miter lim="800000"/>
                          <a:headEnd/>
                          <a:tailEnd/>
                        </a:ln>
                      </wps:spPr>
                      <wps:txbx>
                        <w:txbxContent>
                          <w:p w:rsidR="0028105A" w:rsidRPr="00F21443" w:rsidRDefault="0028105A" w:rsidP="00F21443">
                            <w:pPr>
                              <w:rPr>
                                <w:rFonts w:ascii="Comic Sans MS" w:hAnsi="Comic Sans MS"/>
                                <w:b/>
                                <w:sz w:val="28"/>
                                <w:szCs w:val="28"/>
                              </w:rPr>
                            </w:pPr>
                            <w:r w:rsidRPr="009028CD">
                              <w:rPr>
                                <w:rFonts w:ascii="Comic Sans MS" w:hAnsi="Comic Sans MS"/>
                                <w:b/>
                                <w:sz w:val="28"/>
                                <w:szCs w:val="28"/>
                              </w:rPr>
                              <w:t>Pupil Council</w:t>
                            </w:r>
                            <w:r>
                              <w:rPr>
                                <w:rFonts w:ascii="Comic Sans MS" w:hAnsi="Comic Sans MS"/>
                                <w:b/>
                                <w:sz w:val="28"/>
                                <w:szCs w:val="28"/>
                              </w:rPr>
                              <w:br/>
                            </w:r>
                            <w:r>
                              <w:t>Our Pupil Council meeting was held in November with Islay Carnegie minute taking – these are now available on the school website.   The children discussed several ideas for school improvement which will be addressed throughout the course of the session.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67.8pt;margin-top:5.3pt;width:234.6pt;height:158.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woJwIAAE4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">
                <v:textbox>
                  <w:txbxContent>
                    <w:p w:rsidR="0028105A" w:rsidRPr="00F21443" w:rsidRDefault="0028105A" w:rsidP="00F21443">
                      <w:pPr>
                        <w:rPr>
                          <w:rFonts w:ascii="Comic Sans MS" w:hAnsi="Comic Sans MS"/>
                          <w:b/>
                          <w:sz w:val="28"/>
                          <w:szCs w:val="28"/>
                        </w:rPr>
                      </w:pPr>
                      <w:r w:rsidRPr="009028CD">
                        <w:rPr>
                          <w:rFonts w:ascii="Comic Sans MS" w:hAnsi="Comic Sans MS"/>
                          <w:b/>
                          <w:sz w:val="28"/>
                          <w:szCs w:val="28"/>
                        </w:rPr>
                        <w:t>Pupil Council</w:t>
                      </w:r>
                      <w:r>
                        <w:rPr>
                          <w:rFonts w:ascii="Comic Sans MS" w:hAnsi="Comic Sans MS"/>
                          <w:b/>
                          <w:sz w:val="28"/>
                          <w:szCs w:val="28"/>
                        </w:rPr>
                        <w:br/>
                      </w:r>
                      <w:r>
                        <w:t>Our Pupil Council meeting was held in November with Islay Carnegie minute taking – these are now available on the school website.   The children discussed several ideas for school improvement which will be addressed throughout the course of the session.</w:t>
                      </w:r>
                    </w:p>
                  </w:txbxContent>
                </v:textbox>
                <w10:wrap type="square"/>
              </v:shape>
            </w:pict>
          </mc:Fallback>
        </mc:AlternateContent>
      </w:r>
    </w:p>
    <w:p w:rsidR="003266D5" w:rsidRPr="003266D5" w:rsidRDefault="003266D5" w:rsidP="003266D5">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4411980</wp:posOffset>
                </wp:positionH>
                <wp:positionV relativeFrom="paragraph">
                  <wp:posOffset>7482840</wp:posOffset>
                </wp:positionV>
                <wp:extent cx="2446020" cy="1325880"/>
                <wp:effectExtent l="11430" t="5715" r="952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325880"/>
                        </a:xfrm>
                        <a:prstGeom prst="rect">
                          <a:avLst/>
                        </a:prstGeom>
                        <a:solidFill>
                          <a:srgbClr val="FFFFFF"/>
                        </a:solidFill>
                        <a:ln w="9525">
                          <a:solidFill>
                            <a:srgbClr val="000000"/>
                          </a:solidFill>
                          <a:miter lim="800000"/>
                          <a:headEnd/>
                          <a:tailEnd/>
                        </a:ln>
                      </wps:spPr>
                      <wps:txbx>
                        <w:txbxContent>
                          <w:p w:rsidR="0028105A" w:rsidRDefault="0028105A" w:rsidP="003266D5">
                            <w:pPr>
                              <w:rPr>
                                <w:rFonts w:ascii="Comic Sans MS" w:hAnsi="Comic Sans MS"/>
                                <w:b/>
                                <w:sz w:val="28"/>
                                <w:szCs w:val="28"/>
                              </w:rPr>
                            </w:pPr>
                            <w:r w:rsidRPr="009028CD">
                              <w:rPr>
                                <w:rFonts w:ascii="Comic Sans MS" w:hAnsi="Comic Sans MS"/>
                                <w:b/>
                                <w:sz w:val="28"/>
                                <w:szCs w:val="28"/>
                              </w:rPr>
                              <w:t>Pupil Council</w:t>
                            </w:r>
                          </w:p>
                          <w:p w:rsidR="0028105A" w:rsidRPr="009028CD" w:rsidRDefault="0028105A" w:rsidP="003266D5">
                            <w:pPr>
                              <w:rPr>
                                <w:rFonts w:ascii="Comic Sans MS" w:hAnsi="Comic Sans MS"/>
                                <w:sz w:val="18"/>
                                <w:szCs w:val="18"/>
                              </w:rPr>
                            </w:pPr>
                            <w:r>
                              <w:rPr>
                                <w:rFonts w:ascii="Comic Sans MS" w:hAnsi="Comic Sans MS"/>
                                <w:sz w:val="18"/>
                                <w:szCs w:val="18"/>
                              </w:rPr>
                              <w:t>The role of the Pupil Council is to work together to help make our school the best it can be.  We will meet regularly to discuss ideas, share problems and decide on the most effective ways to change and improve our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347.4pt;margin-top:589.2pt;width:192.6pt;height:10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">
                <v:textbox>
                  <w:txbxContent>
                    <w:p w:rsidR="0028105A" w:rsidRDefault="0028105A" w:rsidP="003266D5">
                      <w:pPr>
                        <w:rPr>
                          <w:rFonts w:ascii="Comic Sans MS" w:hAnsi="Comic Sans MS"/>
                          <w:b/>
                          <w:sz w:val="28"/>
                          <w:szCs w:val="28"/>
                        </w:rPr>
                      </w:pPr>
                      <w:r w:rsidRPr="009028CD">
                        <w:rPr>
                          <w:rFonts w:ascii="Comic Sans MS" w:hAnsi="Comic Sans MS"/>
                          <w:b/>
                          <w:sz w:val="28"/>
                          <w:szCs w:val="28"/>
                        </w:rPr>
                        <w:t>Pupil Council</w:t>
                      </w:r>
                    </w:p>
                    <w:p w:rsidR="0028105A" w:rsidRPr="009028CD" w:rsidRDefault="0028105A" w:rsidP="003266D5">
                      <w:pPr>
                        <w:rPr>
                          <w:rFonts w:ascii="Comic Sans MS" w:hAnsi="Comic Sans MS"/>
                          <w:sz w:val="18"/>
                          <w:szCs w:val="18"/>
                        </w:rPr>
                      </w:pPr>
                      <w:r>
                        <w:rPr>
                          <w:rFonts w:ascii="Comic Sans MS" w:hAnsi="Comic Sans MS"/>
                          <w:sz w:val="18"/>
                          <w:szCs w:val="18"/>
                        </w:rPr>
                        <w:t>The role of the Pupil Council is to work together to help make our school the best it can be.  We will meet regularly to discuss ideas, share problems and decide on the most effective ways to change and improve our school!</w:t>
                      </w:r>
                    </w:p>
                  </w:txbxContent>
                </v:textbox>
              </v:shape>
            </w:pict>
          </mc:Fallback>
        </mc:AlternateContent>
      </w:r>
    </w:p>
    <w:p w:rsidR="003266D5" w:rsidRPr="004B2AFC" w:rsidRDefault="003266D5" w:rsidP="003266D5">
      <w:pPr>
        <w:autoSpaceDE w:val="0"/>
        <w:autoSpaceDN w:val="0"/>
        <w:adjustRightInd w:val="0"/>
        <w:rPr>
          <w:rFonts w:ascii="Comic Sans MS" w:hAnsi="Comic Sans MS" w:cs="TT158t00"/>
          <w:i/>
          <w:color w:val="1F4E79"/>
        </w:rPr>
      </w:pPr>
    </w:p>
    <w:p w:rsidR="00BD7C2C" w:rsidRDefault="00BD7C2C" w:rsidP="003A6A55">
      <w:pPr>
        <w:rPr>
          <w:b/>
          <w:u w:val="single"/>
        </w:rPr>
      </w:pPr>
    </w:p>
    <w:p w:rsidR="00BD7C2C" w:rsidRDefault="00BD7C2C" w:rsidP="003A6A55">
      <w:pPr>
        <w:rPr>
          <w:b/>
          <w:u w:val="single"/>
        </w:rPr>
      </w:pPr>
    </w:p>
    <w:p w:rsidR="00BD7C2C" w:rsidRDefault="001D7495" w:rsidP="003A6A55">
      <w:pPr>
        <w:rPr>
          <w:b/>
          <w:u w:val="single"/>
        </w:rPr>
      </w:pPr>
      <w:r w:rsidRPr="00BD7C2C">
        <w:rPr>
          <w:b/>
          <w:noProof/>
          <w:u w:val="single"/>
          <w:lang w:val="en-GB" w:eastAsia="en-GB"/>
        </w:rPr>
        <mc:AlternateContent>
          <mc:Choice Requires="wps">
            <w:drawing>
              <wp:anchor distT="45720" distB="45720" distL="114300" distR="114300" simplePos="0" relativeHeight="251671552" behindDoc="0" locked="0" layoutInCell="1" allowOverlap="1">
                <wp:simplePos x="0" y="0"/>
                <wp:positionH relativeFrom="column">
                  <wp:posOffset>182880</wp:posOffset>
                </wp:positionH>
                <wp:positionV relativeFrom="paragraph">
                  <wp:posOffset>272415</wp:posOffset>
                </wp:positionV>
                <wp:extent cx="2636520" cy="2560320"/>
                <wp:effectExtent l="0" t="0" r="1143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560320"/>
                        </a:xfrm>
                        <a:prstGeom prst="rect">
                          <a:avLst/>
                        </a:prstGeom>
                        <a:solidFill>
                          <a:srgbClr val="FFFFFF"/>
                        </a:solidFill>
                        <a:ln w="9525">
                          <a:solidFill>
                            <a:srgbClr val="000000"/>
                          </a:solidFill>
                          <a:miter lim="800000"/>
                          <a:headEnd/>
                          <a:tailEnd/>
                        </a:ln>
                      </wps:spPr>
                      <wps:txbx>
                        <w:txbxContent>
                          <w:p w:rsidR="0028105A" w:rsidRPr="006B5A9A" w:rsidRDefault="0028105A" w:rsidP="006B5A9A">
                            <w:pPr>
                              <w:rPr>
                                <w:rFonts w:ascii="Comic Sans MS" w:hAnsi="Comic Sans MS"/>
                                <w:b/>
                                <w:sz w:val="28"/>
                                <w:szCs w:val="28"/>
                              </w:rPr>
                            </w:pPr>
                            <w:r>
                              <w:rPr>
                                <w:rFonts w:ascii="Comic Sans MS" w:hAnsi="Comic Sans MS"/>
                                <w:b/>
                                <w:sz w:val="28"/>
                                <w:szCs w:val="28"/>
                              </w:rPr>
                              <w:t>ECO Group</w:t>
                            </w:r>
                            <w:r>
                              <w:rPr>
                                <w:rFonts w:ascii="Comic Sans MS" w:hAnsi="Comic Sans MS"/>
                                <w:b/>
                                <w:sz w:val="28"/>
                                <w:szCs w:val="28"/>
                              </w:rPr>
                              <w:br/>
                            </w:r>
                            <w:r w:rsidRPr="001D7495">
                              <w:t>Our</w:t>
                            </w:r>
                            <w:r>
                              <w:t xml:space="preserve"> ECO group has had two meetings now and have agreed that litter is our main priority at the moment.  A litter picking </w:t>
                            </w:r>
                            <w:proofErr w:type="spellStart"/>
                            <w:r>
                              <w:t>rota</w:t>
                            </w:r>
                            <w:proofErr w:type="spellEnd"/>
                            <w:r>
                              <w:t xml:space="preserve"> is being created and pupils are going to weigh the litter to enable progress to be recorded.  A long term action plan will be created next term and will be shared on the school website.</w:t>
                            </w:r>
                          </w:p>
                          <w:p w:rsidR="0028105A" w:rsidRPr="001D7495" w:rsidRDefault="002810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4pt;margin-top:21.45pt;width:207.6pt;height:201.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">
                <v:textbox>
                  <w:txbxContent>
                    <w:p w:rsidR="0028105A" w:rsidRPr="006B5A9A" w:rsidRDefault="0028105A" w:rsidP="006B5A9A">
                      <w:pPr>
                        <w:rPr>
                          <w:rFonts w:ascii="Comic Sans MS" w:hAnsi="Comic Sans MS"/>
                          <w:b/>
                          <w:sz w:val="28"/>
                          <w:szCs w:val="28"/>
                        </w:rPr>
                      </w:pPr>
                      <w:r>
                        <w:rPr>
                          <w:rFonts w:ascii="Comic Sans MS" w:hAnsi="Comic Sans MS"/>
                          <w:b/>
                          <w:sz w:val="28"/>
                          <w:szCs w:val="28"/>
                        </w:rPr>
                        <w:t>ECO Group</w:t>
                      </w:r>
                      <w:r>
                        <w:rPr>
                          <w:rFonts w:ascii="Comic Sans MS" w:hAnsi="Comic Sans MS"/>
                          <w:b/>
                          <w:sz w:val="28"/>
                          <w:szCs w:val="28"/>
                        </w:rPr>
                        <w:br/>
                      </w:r>
                      <w:r w:rsidRPr="001D7495">
                        <w:t>Our</w:t>
                      </w:r>
                      <w:r>
                        <w:t xml:space="preserve"> ECO group has had two meetings now and have agreed that litter is our main priority at the moment.  A litter picking </w:t>
                      </w:r>
                      <w:proofErr w:type="spellStart"/>
                      <w:r>
                        <w:t>rota</w:t>
                      </w:r>
                      <w:proofErr w:type="spellEnd"/>
                      <w:r>
                        <w:t xml:space="preserve"> is being created and pupils are going to weigh the litter to enable progress to be recorded.  A long term action plan will be created next term and will be shared on the school website.</w:t>
                      </w:r>
                    </w:p>
                    <w:p w:rsidR="0028105A" w:rsidRPr="001D7495" w:rsidRDefault="0028105A"/>
                  </w:txbxContent>
                </v:textbox>
                <w10:wrap type="square"/>
              </v:shape>
            </w:pict>
          </mc:Fallback>
        </mc:AlternateContent>
      </w:r>
    </w:p>
    <w:p w:rsidR="00BD7C2C" w:rsidRDefault="00F21443" w:rsidP="003A6A55">
      <w:pPr>
        <w:rPr>
          <w:b/>
          <w:u w:val="single"/>
        </w:rPr>
      </w:pPr>
      <w:r w:rsidRPr="00BD7C2C">
        <w:rPr>
          <w:b/>
          <w:noProof/>
          <w:u w:val="single"/>
          <w:lang w:val="en-GB" w:eastAsia="en-GB"/>
        </w:rPr>
        <mc:AlternateContent>
          <mc:Choice Requires="wps">
            <w:drawing>
              <wp:anchor distT="45720" distB="45720" distL="114300" distR="114300" simplePos="0" relativeHeight="251679744" behindDoc="0" locked="0" layoutInCell="1" allowOverlap="1">
                <wp:simplePos x="0" y="0"/>
                <wp:positionH relativeFrom="column">
                  <wp:posOffset>2926080</wp:posOffset>
                </wp:positionH>
                <wp:positionV relativeFrom="paragraph">
                  <wp:posOffset>46990</wp:posOffset>
                </wp:positionV>
                <wp:extent cx="2910840" cy="2026920"/>
                <wp:effectExtent l="0" t="0" r="2286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026920"/>
                        </a:xfrm>
                        <a:prstGeom prst="rect">
                          <a:avLst/>
                        </a:prstGeom>
                        <a:solidFill>
                          <a:srgbClr val="FFFFFF"/>
                        </a:solidFill>
                        <a:ln w="9525">
                          <a:solidFill>
                            <a:srgbClr val="000000"/>
                          </a:solidFill>
                          <a:miter lim="800000"/>
                          <a:headEnd/>
                          <a:tailEnd/>
                        </a:ln>
                      </wps:spPr>
                      <wps:txbx>
                        <w:txbxContent>
                          <w:p w:rsidR="0028105A" w:rsidRPr="0028105A" w:rsidRDefault="0028105A" w:rsidP="0028105A">
                            <w:pPr>
                              <w:rPr>
                                <w:rFonts w:ascii="Comic Sans MS" w:hAnsi="Comic Sans MS"/>
                                <w:b/>
                                <w:sz w:val="28"/>
                                <w:szCs w:val="28"/>
                              </w:rPr>
                            </w:pPr>
                            <w:r>
                              <w:rPr>
                                <w:rFonts w:ascii="Comic Sans MS" w:hAnsi="Comic Sans MS"/>
                                <w:b/>
                                <w:sz w:val="28"/>
                                <w:szCs w:val="28"/>
                              </w:rPr>
                              <w:t>RRSA</w:t>
                            </w:r>
                            <w:r>
                              <w:rPr>
                                <w:rFonts w:ascii="Comic Sans MS" w:hAnsi="Comic Sans MS"/>
                                <w:b/>
                                <w:sz w:val="28"/>
                                <w:szCs w:val="28"/>
                              </w:rPr>
                              <w:br/>
                            </w:r>
                            <w:r>
                              <w:t>Our RRS group has been working hard to create our school Playground Charter.  This has been discussed with pupils, staff and members of our parent council and is now available to view on our school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0.4pt;margin-top:3.7pt;width:229.2pt;height:159.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">
                <v:textbox>
                  <w:txbxContent>
                    <w:p w:rsidR="0028105A" w:rsidRPr="0028105A" w:rsidRDefault="0028105A" w:rsidP="0028105A">
                      <w:pPr>
                        <w:rPr>
                          <w:rFonts w:ascii="Comic Sans MS" w:hAnsi="Comic Sans MS"/>
                          <w:b/>
                          <w:sz w:val="28"/>
                          <w:szCs w:val="28"/>
                        </w:rPr>
                      </w:pPr>
                      <w:r>
                        <w:rPr>
                          <w:rFonts w:ascii="Comic Sans MS" w:hAnsi="Comic Sans MS"/>
                          <w:b/>
                          <w:sz w:val="28"/>
                          <w:szCs w:val="28"/>
                        </w:rPr>
                        <w:t>RRSA</w:t>
                      </w:r>
                      <w:r>
                        <w:rPr>
                          <w:rFonts w:ascii="Comic Sans MS" w:hAnsi="Comic Sans MS"/>
                          <w:b/>
                          <w:sz w:val="28"/>
                          <w:szCs w:val="28"/>
                        </w:rPr>
                        <w:br/>
                      </w:r>
                      <w:r>
                        <w:t>Our RRS group has been working hard to create our school Playground Charter.  This has been discussed with pupils, staff and members of our parent council and is now available to view on our school website.</w:t>
                      </w:r>
                    </w:p>
                  </w:txbxContent>
                </v:textbox>
              </v:shape>
            </w:pict>
          </mc:Fallback>
        </mc:AlternateContent>
      </w:r>
    </w:p>
    <w:p w:rsidR="00BD7C2C" w:rsidRDefault="00BD7C2C" w:rsidP="003A6A55">
      <w:pPr>
        <w:rPr>
          <w:b/>
          <w:u w:val="single"/>
        </w:rPr>
      </w:pPr>
    </w:p>
    <w:p w:rsidR="00BD7C2C" w:rsidRDefault="00BD7C2C" w:rsidP="003A6A55">
      <w:pPr>
        <w:rPr>
          <w:b/>
          <w:u w:val="single"/>
        </w:rPr>
      </w:pPr>
    </w:p>
    <w:p w:rsidR="00BD7C2C" w:rsidRDefault="00BD7C2C" w:rsidP="003A6A55">
      <w:pPr>
        <w:rPr>
          <w:b/>
          <w:u w:val="single"/>
        </w:rPr>
      </w:pPr>
    </w:p>
    <w:p w:rsidR="00BD7C2C" w:rsidRDefault="00BD7C2C" w:rsidP="003A6A55">
      <w:pPr>
        <w:rPr>
          <w:b/>
          <w:u w:val="single"/>
        </w:rPr>
      </w:pPr>
    </w:p>
    <w:p w:rsidR="00BD7C2C" w:rsidRDefault="00BD7C2C" w:rsidP="003A6A55">
      <w:pPr>
        <w:rPr>
          <w:b/>
          <w:u w:val="single"/>
        </w:rPr>
      </w:pPr>
    </w:p>
    <w:p w:rsidR="00BD7C2C" w:rsidRDefault="00BD7C2C" w:rsidP="003A6A55">
      <w:pPr>
        <w:rPr>
          <w:b/>
          <w:u w:val="single"/>
        </w:rPr>
      </w:pPr>
    </w:p>
    <w:p w:rsidR="008565DC" w:rsidRDefault="008565DC" w:rsidP="003A6A55">
      <w:pPr>
        <w:rPr>
          <w:b/>
          <w:u w:val="single"/>
        </w:rPr>
      </w:pPr>
    </w:p>
    <w:p w:rsidR="00E61ED1" w:rsidRDefault="00E61ED1" w:rsidP="003A6A55">
      <w:pPr>
        <w:rPr>
          <w:b/>
          <w:u w:val="single"/>
        </w:rPr>
      </w:pPr>
    </w:p>
    <w:p w:rsidR="008565DC" w:rsidRPr="00A05AB1" w:rsidRDefault="008565DC" w:rsidP="00952363">
      <w:pPr>
        <w:ind w:left="0" w:firstLine="144"/>
        <w:rPr>
          <w:b/>
          <w:u w:val="single"/>
        </w:rPr>
      </w:pPr>
      <w:r w:rsidRPr="00A05AB1">
        <w:rPr>
          <w:b/>
          <w:u w:val="single"/>
        </w:rPr>
        <w:lastRenderedPageBreak/>
        <w:t>Christmas Card</w:t>
      </w:r>
      <w:r w:rsidR="00952363" w:rsidRPr="00A05AB1">
        <w:rPr>
          <w:b/>
          <w:u w:val="single"/>
        </w:rPr>
        <w:t>s</w:t>
      </w:r>
    </w:p>
    <w:p w:rsidR="00952363" w:rsidRPr="00A05AB1" w:rsidRDefault="00952363" w:rsidP="00952363">
      <w:r w:rsidRPr="00A05AB1">
        <w:t>This year we tried a different company to print the children’s own Christmas cards.  We hope you are pleased with your merchandise and would appreciate any feedback to inform our planning for next year.  Please email the school and let us know what you thought.</w:t>
      </w:r>
    </w:p>
    <w:p w:rsidR="00A05AB1" w:rsidRPr="00A05AB1" w:rsidRDefault="00A05AB1" w:rsidP="00A05AB1">
      <w:pPr>
        <w:rPr>
          <w:b/>
          <w:u w:val="single"/>
        </w:rPr>
      </w:pPr>
      <w:r w:rsidRPr="00A05AB1">
        <w:rPr>
          <w:b/>
          <w:u w:val="single"/>
        </w:rPr>
        <w:t>Achievement Assembly</w:t>
      </w:r>
    </w:p>
    <w:p w:rsidR="00A05AB1" w:rsidRPr="00A05AB1" w:rsidRDefault="00A05AB1" w:rsidP="00A05AB1">
      <w:r w:rsidRPr="00A05AB1">
        <w:t>The following pupils received a special mention at assembly this month:-</w:t>
      </w:r>
    </w:p>
    <w:p w:rsidR="00A05AB1" w:rsidRDefault="00845801" w:rsidP="00A05AB1">
      <w:proofErr w:type="spellStart"/>
      <w:r>
        <w:t>Eirika</w:t>
      </w:r>
      <w:proofErr w:type="spellEnd"/>
      <w:r w:rsidR="00362CC7">
        <w:t xml:space="preserve"> – persevering </w:t>
      </w:r>
      <w:r w:rsidR="000877CC">
        <w:t>at PE with her ball skills.</w:t>
      </w:r>
    </w:p>
    <w:p w:rsidR="000877CC" w:rsidRDefault="000877CC" w:rsidP="00A05AB1">
      <w:proofErr w:type="spellStart"/>
      <w:r>
        <w:t>Eilidh</w:t>
      </w:r>
      <w:proofErr w:type="spellEnd"/>
      <w:r>
        <w:t xml:space="preserve"> – for sharing her learning of measurement and developing her skills at home.</w:t>
      </w:r>
    </w:p>
    <w:p w:rsidR="000877CC" w:rsidRDefault="000877CC" w:rsidP="00A05AB1">
      <w:r>
        <w:t>Logan – for taking great care with his work.</w:t>
      </w:r>
    </w:p>
    <w:p w:rsidR="000877CC" w:rsidRDefault="000877CC" w:rsidP="00A05AB1">
      <w:r>
        <w:t>Coral – for always being willing to help in class and for being a good friend when others are upset.</w:t>
      </w:r>
    </w:p>
    <w:p w:rsidR="000877CC" w:rsidRDefault="000877CC" w:rsidP="00A05AB1">
      <w:r>
        <w:t>Edward – for superb effort with his homework.</w:t>
      </w:r>
    </w:p>
    <w:p w:rsidR="000877CC" w:rsidRDefault="000877CC" w:rsidP="00A05AB1">
      <w:r>
        <w:t>Joseph – for having a growth mindset with his handwriting.</w:t>
      </w:r>
    </w:p>
    <w:p w:rsidR="000877CC" w:rsidRDefault="000877CC" w:rsidP="00A05AB1">
      <w:r>
        <w:t>Kerr – persevering in PE with ball skills</w:t>
      </w:r>
      <w:r w:rsidR="00AC0740">
        <w:t>.  Good effort!</w:t>
      </w:r>
    </w:p>
    <w:p w:rsidR="00AC0740" w:rsidRDefault="00AC0740" w:rsidP="00A05AB1">
      <w:r>
        <w:t xml:space="preserve">Cameron – for explaining </w:t>
      </w:r>
      <w:proofErr w:type="spellStart"/>
      <w:r>
        <w:t>maths</w:t>
      </w:r>
      <w:proofErr w:type="spellEnd"/>
      <w:r>
        <w:t xml:space="preserve"> and Remembrance to others.</w:t>
      </w:r>
    </w:p>
    <w:p w:rsidR="00A05AB1" w:rsidRPr="00A05AB1" w:rsidRDefault="00AC0740" w:rsidP="00AC0740">
      <w:r>
        <w:t>Jayden – for 100% effort at tennis, mastering some great shots.</w:t>
      </w:r>
    </w:p>
    <w:p w:rsidR="00A05AB1" w:rsidRPr="00A05AB1" w:rsidRDefault="00A05AB1" w:rsidP="00A05AB1">
      <w:r w:rsidRPr="00A05AB1">
        <w:t>We are trying to encourage our pupils to share and celebrate all learning experiences and opportunities.  Please encourage your child to do this by bringing in any achievement awards/certificates, photographs or pictures that demonstrate learning out with the school.  It may be a sports award, rainbow/brownie/beaver/cubs badge or simply a photo showing that they can tie their shoelaces.  Many valuable learning experiences happen at home and we would like to know about it!</w:t>
      </w:r>
    </w:p>
    <w:p w:rsidR="00A05AB1" w:rsidRPr="00A05AB1" w:rsidRDefault="00A05AB1" w:rsidP="00A05AB1">
      <w:pPr>
        <w:rPr>
          <w:b/>
          <w:u w:val="single"/>
        </w:rPr>
      </w:pPr>
      <w:r w:rsidRPr="00A05AB1">
        <w:rPr>
          <w:b/>
          <w:u w:val="single"/>
        </w:rPr>
        <w:t>Save the Children – Christmas Jumper Day</w:t>
      </w:r>
    </w:p>
    <w:p w:rsidR="00A05AB1" w:rsidRPr="00A05AB1" w:rsidRDefault="009B17B2" w:rsidP="00A05AB1">
      <w:r>
        <w:rPr>
          <w:noProof/>
          <w:lang w:val="en-GB" w:eastAsia="en-GB"/>
        </w:rPr>
        <mc:AlternateContent>
          <mc:Choice Requires="wps">
            <w:drawing>
              <wp:anchor distT="91440" distB="91440" distL="114300" distR="114300" simplePos="0" relativeHeight="251677696" behindDoc="0" locked="0" layoutInCell="1" allowOverlap="1">
                <wp:simplePos x="0" y="0"/>
                <wp:positionH relativeFrom="page">
                  <wp:posOffset>541020</wp:posOffset>
                </wp:positionH>
                <wp:positionV relativeFrom="paragraph">
                  <wp:posOffset>860425</wp:posOffset>
                </wp:positionV>
                <wp:extent cx="6637020" cy="11811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181100"/>
                        </a:xfrm>
                        <a:prstGeom prst="rect">
                          <a:avLst/>
                        </a:prstGeom>
                        <a:noFill/>
                        <a:ln w="9525">
                          <a:noFill/>
                          <a:miter lim="800000"/>
                          <a:headEnd/>
                          <a:tailEnd/>
                        </a:ln>
                      </wps:spPr>
                      <wps:txbx>
                        <w:txbxContent>
                          <w:p w:rsidR="0028105A" w:rsidRDefault="0028105A" w:rsidP="009B17B2">
                            <w:pPr>
                              <w:pBdr>
                                <w:top w:val="single" w:sz="24" w:space="11" w:color="5B9BD5" w:themeColor="accent1"/>
                                <w:bottom w:val="single" w:sz="24" w:space="8" w:color="5B9BD5" w:themeColor="accent1"/>
                              </w:pBdr>
                              <w:spacing w:after="0"/>
                              <w:rPr>
                                <w:i/>
                                <w:iCs/>
                                <w:color w:val="5B9BD5" w:themeColor="accent1"/>
                                <w:sz w:val="24"/>
                              </w:rPr>
                            </w:pPr>
                            <w:r w:rsidRPr="00A05AB1">
                              <w:rPr>
                                <w:rFonts w:cs="Arial"/>
                              </w:rPr>
                              <w:t>Save the Children works to give children a healthy start in life, the opportunity to learn and protection from harm. We do whatever it takes for children – every day and in times of crisis – transforming their lives and the future we share.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2.6pt;margin-top:67.75pt;width:522.6pt;height:93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" filled="f" stroked="f">
                <v:textbox>
                  <w:txbxContent>
                    <w:p w:rsidR="0028105A" w:rsidRDefault="0028105A" w:rsidP="009B17B2">
                      <w:pPr>
                        <w:pBdr>
                          <w:top w:val="single" w:sz="24" w:space="11" w:color="5B9BD5" w:themeColor="accent1"/>
                          <w:bottom w:val="single" w:sz="24" w:space="8" w:color="5B9BD5" w:themeColor="accent1"/>
                        </w:pBdr>
                        <w:spacing w:after="0"/>
                        <w:rPr>
                          <w:i/>
                          <w:iCs/>
                          <w:color w:val="5B9BD5" w:themeColor="accent1"/>
                          <w:sz w:val="24"/>
                        </w:rPr>
                      </w:pPr>
                      <w:r w:rsidRPr="00A05AB1">
                        <w:rPr>
                          <w:rFonts w:cs="Arial"/>
                        </w:rPr>
                        <w:t>Save the Children works to give children a healthy start in life, the opportunity to learn and protection from harm. We do whatever it takes for children – every day and in times of crisis – transforming their lives and the future we share.</w:t>
                      </w:r>
                    </w:p>
                  </w:txbxContent>
                </v:textbox>
                <w10:wrap type="topAndBottom" anchorx="page"/>
              </v:shape>
            </w:pict>
          </mc:Fallback>
        </mc:AlternateContent>
      </w:r>
      <w:r w:rsidR="00A05AB1" w:rsidRPr="00A05AB1">
        <w:t>On Friday 15</w:t>
      </w:r>
      <w:r w:rsidR="00A05AB1" w:rsidRPr="00A05AB1">
        <w:rPr>
          <w:vertAlign w:val="superscript"/>
        </w:rPr>
        <w:t>th</w:t>
      </w:r>
      <w:r w:rsidR="00A05AB1" w:rsidRPr="00A05AB1">
        <w:t xml:space="preserve"> December we would like to encourage all our pupils and staff to come wearing a Christmas jumper or festive clothing and bring £1 to support ‘Save the Children’.  As not everyone owns a Christmas jumper we are suggesting children could come with tinsel in their hair, red/green clothing, sparkles or Santa hats!!  Let’s do our bit to help children around the world this Christmas.</w:t>
      </w:r>
    </w:p>
    <w:p w:rsidR="00A05AB1" w:rsidRPr="009B17B2" w:rsidRDefault="009B17B2" w:rsidP="00AF7AFE">
      <w:pPr>
        <w:ind w:left="0" w:firstLine="144"/>
        <w:rPr>
          <w:rFonts w:cs="Arial"/>
        </w:rPr>
      </w:pPr>
      <w:r>
        <w:rPr>
          <w:rFonts w:cs="Arial"/>
        </w:rPr>
        <w:lastRenderedPageBreak/>
        <w:t xml:space="preserve"> </w:t>
      </w:r>
      <w:r w:rsidR="00A05AB1" w:rsidRPr="00A05AB1">
        <w:rPr>
          <w:b/>
          <w:u w:val="single"/>
        </w:rPr>
        <w:t>Movie Night</w:t>
      </w:r>
    </w:p>
    <w:p w:rsidR="00A05AB1" w:rsidRPr="00A05AB1" w:rsidRDefault="00A05AB1" w:rsidP="009B17B2">
      <w:r w:rsidRPr="00A05AB1">
        <w:t>We will be holding a movie night on Friday 15</w:t>
      </w:r>
      <w:r w:rsidRPr="00A05AB1">
        <w:rPr>
          <w:vertAlign w:val="superscript"/>
        </w:rPr>
        <w:t>th</w:t>
      </w:r>
      <w:r w:rsidRPr="00A05AB1">
        <w:t xml:space="preserve"> December from 3:15pm – 5:15pm.  The chosen film i</w:t>
      </w:r>
      <w:r w:rsidR="009B17B2">
        <w:t xml:space="preserve">s </w:t>
      </w:r>
      <w:r w:rsidR="0028105A">
        <w:t>‘Santa Clause 2’</w:t>
      </w:r>
      <w:r w:rsidRPr="00A05AB1">
        <w:t xml:space="preserve"> and ticket letters will be issued next week.  Please be aware that this film is a </w:t>
      </w:r>
      <w:r w:rsidRPr="00A05AB1">
        <w:rPr>
          <w:b/>
        </w:rPr>
        <w:t>Universal</w:t>
      </w:r>
      <w:r w:rsidRPr="00A05AB1">
        <w:t xml:space="preserve"> rating and by returning the slip to request tickets you are giving permissi</w:t>
      </w:r>
      <w:r w:rsidR="009B17B2">
        <w:t>on for your child to take part.</w:t>
      </w:r>
    </w:p>
    <w:p w:rsidR="00A05AB1" w:rsidRPr="00A05AB1" w:rsidRDefault="00A05AB1" w:rsidP="00A05AB1">
      <w:pPr>
        <w:rPr>
          <w:b/>
          <w:u w:val="single"/>
        </w:rPr>
      </w:pPr>
      <w:r w:rsidRPr="00A05AB1">
        <w:rPr>
          <w:b/>
          <w:u w:val="single"/>
        </w:rPr>
        <w:t>Community Café</w:t>
      </w:r>
    </w:p>
    <w:p w:rsidR="00A05AB1" w:rsidRPr="00A05AB1" w:rsidRDefault="00A05AB1" w:rsidP="00AF7AFE">
      <w:r w:rsidRPr="00A05AB1">
        <w:t>We will be holding our final Community Caf</w:t>
      </w:r>
      <w:r w:rsidR="009B17B2">
        <w:t>é and Carol Singing on Tuesday 19</w:t>
      </w:r>
      <w:r w:rsidRPr="00A05AB1">
        <w:rPr>
          <w:vertAlign w:val="superscript"/>
        </w:rPr>
        <w:t>th</w:t>
      </w:r>
      <w:r w:rsidR="009B17B2">
        <w:t xml:space="preserve"> December @ 9:30a</w:t>
      </w:r>
      <w:r w:rsidRPr="00A05AB1">
        <w:t>m. Al</w:t>
      </w:r>
      <w:r w:rsidR="00AF7AFE">
        <w:t xml:space="preserve">l family and friends welcome.  </w:t>
      </w:r>
    </w:p>
    <w:p w:rsidR="00A05AB1" w:rsidRPr="00A05AB1" w:rsidRDefault="00A05AB1" w:rsidP="00A05AB1">
      <w:pPr>
        <w:rPr>
          <w:b/>
          <w:u w:val="single"/>
        </w:rPr>
      </w:pPr>
      <w:r w:rsidRPr="00A05AB1">
        <w:rPr>
          <w:b/>
          <w:u w:val="single"/>
        </w:rPr>
        <w:t>Christmas Service</w:t>
      </w:r>
    </w:p>
    <w:p w:rsidR="002911CC" w:rsidRPr="002911CC" w:rsidRDefault="00A05AB1" w:rsidP="00AF7AFE">
      <w:r w:rsidRPr="00A05AB1">
        <w:t xml:space="preserve">We are holding a Christmas Service in the church on </w:t>
      </w:r>
      <w:r w:rsidR="009B17B2">
        <w:t>Thursday 21st December @ 11a</w:t>
      </w:r>
      <w:r w:rsidRPr="00A05AB1">
        <w:t xml:space="preserve">m.  </w:t>
      </w:r>
      <w:r w:rsidR="009B17B2">
        <w:t xml:space="preserve">We are delighted to have Reverend John Watson </w:t>
      </w:r>
      <w:r w:rsidR="002911CC">
        <w:t>leading the service.</w:t>
      </w:r>
    </w:p>
    <w:p w:rsidR="00A05AB1" w:rsidRPr="00A05AB1" w:rsidRDefault="00A05AB1" w:rsidP="00A05AB1">
      <w:pPr>
        <w:rPr>
          <w:b/>
          <w:u w:val="single"/>
        </w:rPr>
      </w:pPr>
      <w:r w:rsidRPr="00A05AB1">
        <w:rPr>
          <w:b/>
          <w:u w:val="single"/>
        </w:rPr>
        <w:t>Christmas Party</w:t>
      </w:r>
    </w:p>
    <w:p w:rsidR="00A05AB1" w:rsidRPr="00A05AB1" w:rsidRDefault="002911CC" w:rsidP="00A05AB1">
      <w:r>
        <w:t>Our Christmas parties</w:t>
      </w:r>
      <w:r w:rsidR="00A05AB1" w:rsidRPr="00A05AB1">
        <w:t xml:space="preserve"> will </w:t>
      </w:r>
      <w:r>
        <w:t>take place throughout the final week of term (please see ‘Dates for the Diary’)</w:t>
      </w:r>
      <w:r w:rsidR="00A05AB1" w:rsidRPr="00A05AB1">
        <w:t xml:space="preserve">.  Children </w:t>
      </w:r>
      <w:r>
        <w:t>are welcome to</w:t>
      </w:r>
      <w:r w:rsidR="00A05AB1" w:rsidRPr="00A05AB1">
        <w:t xml:space="preserve"> come dressed in their party clothes and </w:t>
      </w:r>
      <w:r>
        <w:t>can</w:t>
      </w:r>
      <w:r w:rsidR="00A05AB1" w:rsidRPr="00A05AB1">
        <w:t xml:space="preserve"> remain in these for the duration of the day.</w:t>
      </w:r>
    </w:p>
    <w:p w:rsidR="008565DC" w:rsidRPr="008565DC" w:rsidRDefault="008565DC" w:rsidP="00AF7AFE">
      <w:pPr>
        <w:ind w:left="0"/>
      </w:pPr>
    </w:p>
    <w:p w:rsidR="008565DC" w:rsidRPr="008565DC" w:rsidRDefault="008565DC" w:rsidP="008565DC">
      <w:r w:rsidRPr="008565DC">
        <w:t>As always, we value your opinions.  Please let us know if you feel we are doing well at something or if there is something you think we could be doing better.  You can ge</w:t>
      </w:r>
      <w:r w:rsidR="00B14037">
        <w:t>t in touch by phone 01674 840304</w:t>
      </w:r>
      <w:r w:rsidRPr="008565DC">
        <w:t xml:space="preserve"> or email </w:t>
      </w:r>
      <w:hyperlink r:id="rId16" w:history="1">
        <w:r w:rsidRPr="008565DC">
          <w:rPr>
            <w:rStyle w:val="Hyperlink"/>
          </w:rPr>
          <w:t>Fiona.J.Thomson@aberdeenshire.gov.uk</w:t>
        </w:r>
      </w:hyperlink>
      <w:r w:rsidRPr="008565DC">
        <w:t xml:space="preserve">.  </w:t>
      </w:r>
    </w:p>
    <w:p w:rsidR="008565DC" w:rsidRPr="008565DC" w:rsidRDefault="008565DC" w:rsidP="008565DC">
      <w:r w:rsidRPr="008565DC">
        <w:t>Working in partnership achieves the best outcomes for our young people, our school and our community!</w:t>
      </w:r>
    </w:p>
    <w:p w:rsidR="001C3ED2" w:rsidRPr="008565DC" w:rsidRDefault="001C3ED2" w:rsidP="001C3ED2">
      <w:r w:rsidRPr="008565DC">
        <w:rPr>
          <w:noProof/>
          <w:lang w:val="en-GB" w:eastAsia="en-GB"/>
        </w:rPr>
        <w:drawing>
          <wp:anchor distT="0" distB="0" distL="114300" distR="114300" simplePos="0" relativeHeight="251666432" behindDoc="1" locked="0" layoutInCell="1" allowOverlap="1">
            <wp:simplePos x="0" y="0"/>
            <wp:positionH relativeFrom="page">
              <wp:posOffset>441960</wp:posOffset>
            </wp:positionH>
            <wp:positionV relativeFrom="paragraph">
              <wp:posOffset>217805</wp:posOffset>
            </wp:positionV>
            <wp:extent cx="1501140" cy="556260"/>
            <wp:effectExtent l="0" t="0" r="3810" b="0"/>
            <wp:wrapNone/>
            <wp:docPr id="6" name="Picture 6" descr="Fiona signatur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ona signature cropp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140" cy="556260"/>
                    </a:xfrm>
                    <a:prstGeom prst="rect">
                      <a:avLst/>
                    </a:prstGeom>
                    <a:noFill/>
                    <a:ln>
                      <a:noFill/>
                    </a:ln>
                  </pic:spPr>
                </pic:pic>
              </a:graphicData>
            </a:graphic>
          </wp:anchor>
        </w:drawing>
      </w:r>
      <w:r w:rsidRPr="008565DC">
        <w:t>Kind regards,</w:t>
      </w:r>
    </w:p>
    <w:p w:rsidR="001C3ED2" w:rsidRPr="008565DC" w:rsidRDefault="001C3ED2" w:rsidP="001C3ED2"/>
    <w:p w:rsidR="001C3ED2" w:rsidRPr="008565DC" w:rsidRDefault="001C3ED2" w:rsidP="001C3ED2">
      <w:r w:rsidRPr="008565DC">
        <w:t>Fiona Thomson</w:t>
      </w:r>
      <w:r w:rsidRPr="008565DC">
        <w:br/>
        <w:t>Acting Head Teacher</w:t>
      </w:r>
    </w:p>
    <w:p w:rsidR="001C3ED2" w:rsidRPr="008565DC" w:rsidRDefault="001C3ED2" w:rsidP="001C3ED2">
      <w:pPr>
        <w:rPr>
          <w:b/>
        </w:rPr>
      </w:pPr>
    </w:p>
    <w:p w:rsidR="001C3ED2" w:rsidRPr="008565DC" w:rsidRDefault="001C3ED2" w:rsidP="001C3ED2">
      <w:pPr>
        <w:rPr>
          <w:b/>
        </w:rPr>
      </w:pPr>
    </w:p>
    <w:p w:rsidR="0057127F" w:rsidRPr="006229B9" w:rsidRDefault="0057127F" w:rsidP="0057127F">
      <w:pPr>
        <w:spacing w:before="0" w:after="0" w:line="240" w:lineRule="auto"/>
      </w:pPr>
    </w:p>
    <w:p w:rsidR="004930FD" w:rsidRDefault="004930FD" w:rsidP="004930FD">
      <w:pPr>
        <w:autoSpaceDE w:val="0"/>
        <w:autoSpaceDN w:val="0"/>
        <w:adjustRightInd w:val="0"/>
        <w:rPr>
          <w:rFonts w:ascii="Comic Sans MS" w:hAnsi="Comic Sans MS"/>
          <w:sz w:val="20"/>
          <w:szCs w:val="20"/>
        </w:rPr>
      </w:pPr>
    </w:p>
    <w:p w:rsidR="0057127F" w:rsidRPr="006229B9" w:rsidRDefault="0057127F">
      <w:pPr>
        <w:spacing w:before="0" w:after="0" w:line="240" w:lineRule="auto"/>
      </w:pPr>
    </w:p>
    <w:sectPr w:rsidR="0057127F" w:rsidRPr="006229B9" w:rsidSect="00B972F9">
      <w:footerReference w:type="default" r:id="rId17"/>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05A" w:rsidRDefault="0028105A">
      <w:pPr>
        <w:spacing w:before="0" w:after="0" w:line="240" w:lineRule="auto"/>
      </w:pPr>
      <w:r>
        <w:separator/>
      </w:r>
    </w:p>
  </w:endnote>
  <w:endnote w:type="continuationSeparator" w:id="0">
    <w:p w:rsidR="0028105A" w:rsidRDefault="0028105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T158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44" w:type="dxa"/>
      <w:tblBorders>
        <w:top w:val="single" w:sz="8" w:space="0" w:color="4BACC6"/>
        <w:bottom w:val="single" w:sz="8" w:space="0" w:color="4BACC6"/>
      </w:tblBorders>
      <w:tblCellMar>
        <w:left w:w="0" w:type="dxa"/>
        <w:right w:w="0" w:type="dxa"/>
      </w:tblCellMar>
      <w:tblLook w:val="0060" w:firstRow="1" w:lastRow="1" w:firstColumn="0" w:lastColumn="0" w:noHBand="0" w:noVBand="0"/>
    </w:tblPr>
    <w:tblGrid>
      <w:gridCol w:w="6951"/>
      <w:gridCol w:w="421"/>
      <w:gridCol w:w="3428"/>
    </w:tblGrid>
    <w:tr w:rsidR="0028105A" w:rsidRPr="00CD0CDA" w:rsidTr="00CD0CDA">
      <w:tc>
        <w:tcPr>
          <w:tcW w:w="3215" w:type="pct"/>
          <w:tcBorders>
            <w:top w:val="single" w:sz="8" w:space="0" w:color="4BACC6"/>
          </w:tcBorders>
          <w:shd w:val="clear" w:color="auto" w:fill="FFFFFF"/>
        </w:tcPr>
        <w:p w:rsidR="0028105A" w:rsidRPr="00CD0CDA" w:rsidRDefault="0028105A">
          <w:pPr>
            <w:pStyle w:val="TableSpace"/>
          </w:pPr>
        </w:p>
      </w:tc>
      <w:tc>
        <w:tcPr>
          <w:tcW w:w="195" w:type="pct"/>
          <w:tcBorders>
            <w:top w:val="nil"/>
            <w:bottom w:val="nil"/>
          </w:tcBorders>
        </w:tcPr>
        <w:p w:rsidR="0028105A" w:rsidRPr="00CD0CDA" w:rsidRDefault="0028105A">
          <w:pPr>
            <w:pStyle w:val="TableSpace"/>
          </w:pPr>
        </w:p>
      </w:tc>
      <w:tc>
        <w:tcPr>
          <w:tcW w:w="1585" w:type="pct"/>
          <w:tcBorders>
            <w:top w:val="single" w:sz="8" w:space="0" w:color="4BACC6"/>
          </w:tcBorders>
          <w:shd w:val="clear" w:color="auto" w:fill="FFFFFF"/>
        </w:tcPr>
        <w:p w:rsidR="0028105A" w:rsidRPr="00CD0CDA" w:rsidRDefault="0028105A">
          <w:pPr>
            <w:pStyle w:val="TableSpace"/>
          </w:pPr>
        </w:p>
      </w:tc>
    </w:tr>
    <w:tr w:rsidR="0028105A" w:rsidRPr="00CD0CDA" w:rsidTr="00CD0CDA">
      <w:tc>
        <w:tcPr>
          <w:tcW w:w="3215" w:type="pct"/>
          <w:shd w:val="clear" w:color="auto" w:fill="F2F2F2"/>
        </w:tcPr>
        <w:p w:rsidR="0028105A" w:rsidRPr="00CD0CDA" w:rsidRDefault="0028105A">
          <w:pPr>
            <w:pStyle w:val="Footer"/>
          </w:pPr>
        </w:p>
      </w:tc>
      <w:tc>
        <w:tcPr>
          <w:tcW w:w="195" w:type="pct"/>
          <w:tcBorders>
            <w:top w:val="nil"/>
            <w:bottom w:val="nil"/>
          </w:tcBorders>
        </w:tcPr>
        <w:p w:rsidR="0028105A" w:rsidRPr="00CD0CDA" w:rsidRDefault="0028105A">
          <w:pPr>
            <w:pStyle w:val="Footer"/>
          </w:pPr>
        </w:p>
      </w:tc>
      <w:tc>
        <w:tcPr>
          <w:tcW w:w="1585" w:type="pct"/>
          <w:shd w:val="clear" w:color="auto" w:fill="F2F2F2"/>
        </w:tcPr>
        <w:p w:rsidR="0028105A" w:rsidRPr="00CD0CDA" w:rsidRDefault="0028105A">
          <w:pPr>
            <w:pStyle w:val="Footer"/>
          </w:pPr>
          <w:r w:rsidRPr="00CD0CDA">
            <w:t xml:space="preserve">Page </w:t>
          </w:r>
          <w:r w:rsidRPr="00CD0CDA">
            <w:fldChar w:fldCharType="begin"/>
          </w:r>
          <w:r w:rsidRPr="00CD0CDA">
            <w:instrText xml:space="preserve"> PAGE </w:instrText>
          </w:r>
          <w:r w:rsidRPr="00CD0CDA">
            <w:fldChar w:fldCharType="separate"/>
          </w:r>
          <w:r w:rsidR="008F157E">
            <w:rPr>
              <w:noProof/>
            </w:rPr>
            <w:t>2</w:t>
          </w:r>
          <w:r w:rsidRPr="00CD0CDA">
            <w:fldChar w:fldCharType="end"/>
          </w:r>
          <w:r w:rsidRPr="00CD0CDA">
            <w:t xml:space="preserve"> of </w:t>
          </w:r>
          <w:r w:rsidRPr="00CD0CDA">
            <w:fldChar w:fldCharType="begin"/>
          </w:r>
          <w:r w:rsidRPr="00CD0CDA">
            <w:instrText xml:space="preserve"> NUMPAGES </w:instrText>
          </w:r>
          <w:r w:rsidRPr="00CD0CDA">
            <w:fldChar w:fldCharType="separate"/>
          </w:r>
          <w:r w:rsidR="008F157E">
            <w:rPr>
              <w:noProof/>
            </w:rPr>
            <w:t>4</w:t>
          </w:r>
          <w:r w:rsidRPr="00CD0CDA">
            <w:fldChar w:fldCharType="end"/>
          </w:r>
        </w:p>
      </w:tc>
    </w:tr>
    <w:tr w:rsidR="0028105A" w:rsidRPr="00CD0CDA" w:rsidTr="00CD0CDA">
      <w:tc>
        <w:tcPr>
          <w:tcW w:w="3215" w:type="pct"/>
          <w:tcBorders>
            <w:bottom w:val="single" w:sz="8" w:space="0" w:color="4BACC6"/>
          </w:tcBorders>
          <w:shd w:val="clear" w:color="auto" w:fill="FFFFFF"/>
        </w:tcPr>
        <w:p w:rsidR="0028105A" w:rsidRPr="00CD0CDA" w:rsidRDefault="0028105A">
          <w:pPr>
            <w:pStyle w:val="TableSpace"/>
          </w:pPr>
        </w:p>
      </w:tc>
      <w:tc>
        <w:tcPr>
          <w:tcW w:w="195" w:type="pct"/>
          <w:tcBorders>
            <w:top w:val="nil"/>
            <w:bottom w:val="nil"/>
          </w:tcBorders>
        </w:tcPr>
        <w:p w:rsidR="0028105A" w:rsidRPr="00CD0CDA" w:rsidRDefault="0028105A">
          <w:pPr>
            <w:pStyle w:val="TableSpace"/>
          </w:pPr>
        </w:p>
      </w:tc>
      <w:tc>
        <w:tcPr>
          <w:tcW w:w="1585" w:type="pct"/>
          <w:tcBorders>
            <w:bottom w:val="single" w:sz="8" w:space="0" w:color="4BACC6"/>
          </w:tcBorders>
          <w:shd w:val="clear" w:color="auto" w:fill="FFFFFF"/>
        </w:tcPr>
        <w:p w:rsidR="0028105A" w:rsidRPr="00CD0CDA" w:rsidRDefault="0028105A">
          <w:pPr>
            <w:pStyle w:val="TableSpace"/>
          </w:pPr>
        </w:p>
      </w:tc>
    </w:tr>
  </w:tbl>
  <w:p w:rsidR="0028105A" w:rsidRDefault="0028105A">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05A" w:rsidRDefault="0028105A">
      <w:pPr>
        <w:spacing w:before="0" w:after="0" w:line="240" w:lineRule="auto"/>
      </w:pPr>
      <w:r>
        <w:separator/>
      </w:r>
    </w:p>
  </w:footnote>
  <w:footnote w:type="continuationSeparator" w:id="0">
    <w:p w:rsidR="0028105A" w:rsidRDefault="0028105A">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3A6"/>
    <w:rsid w:val="00000FE0"/>
    <w:rsid w:val="00011F05"/>
    <w:rsid w:val="0001480D"/>
    <w:rsid w:val="00023D25"/>
    <w:rsid w:val="00034699"/>
    <w:rsid w:val="00045E8F"/>
    <w:rsid w:val="00050D91"/>
    <w:rsid w:val="000606E9"/>
    <w:rsid w:val="000607A7"/>
    <w:rsid w:val="00074142"/>
    <w:rsid w:val="00082F1B"/>
    <w:rsid w:val="000877CC"/>
    <w:rsid w:val="00094BF9"/>
    <w:rsid w:val="0009525E"/>
    <w:rsid w:val="00095C91"/>
    <w:rsid w:val="000A2B78"/>
    <w:rsid w:val="000A4DED"/>
    <w:rsid w:val="000B45AE"/>
    <w:rsid w:val="000C0FB9"/>
    <w:rsid w:val="000D0A57"/>
    <w:rsid w:val="000D28F1"/>
    <w:rsid w:val="000E4EE3"/>
    <w:rsid w:val="000F019C"/>
    <w:rsid w:val="000F1149"/>
    <w:rsid w:val="000F2DB0"/>
    <w:rsid w:val="00105675"/>
    <w:rsid w:val="00105BFE"/>
    <w:rsid w:val="00106C75"/>
    <w:rsid w:val="00112967"/>
    <w:rsid w:val="001217D8"/>
    <w:rsid w:val="001441AE"/>
    <w:rsid w:val="00147090"/>
    <w:rsid w:val="00147E43"/>
    <w:rsid w:val="0015423D"/>
    <w:rsid w:val="00154F8F"/>
    <w:rsid w:val="001714FA"/>
    <w:rsid w:val="00172393"/>
    <w:rsid w:val="00177602"/>
    <w:rsid w:val="00186B37"/>
    <w:rsid w:val="001A05DC"/>
    <w:rsid w:val="001B4A77"/>
    <w:rsid w:val="001B59DD"/>
    <w:rsid w:val="001B5D9F"/>
    <w:rsid w:val="001C3ED2"/>
    <w:rsid w:val="001C69C8"/>
    <w:rsid w:val="001D1588"/>
    <w:rsid w:val="001D7495"/>
    <w:rsid w:val="001D78DD"/>
    <w:rsid w:val="001E3ACB"/>
    <w:rsid w:val="001E4F68"/>
    <w:rsid w:val="001E7B75"/>
    <w:rsid w:val="001F468C"/>
    <w:rsid w:val="00206FE3"/>
    <w:rsid w:val="00210DBD"/>
    <w:rsid w:val="002352CF"/>
    <w:rsid w:val="002554E9"/>
    <w:rsid w:val="002576E2"/>
    <w:rsid w:val="0027797C"/>
    <w:rsid w:val="00277E2E"/>
    <w:rsid w:val="0028105A"/>
    <w:rsid w:val="002911CC"/>
    <w:rsid w:val="00292B25"/>
    <w:rsid w:val="002A337E"/>
    <w:rsid w:val="002A53A6"/>
    <w:rsid w:val="002B4255"/>
    <w:rsid w:val="002B5D0D"/>
    <w:rsid w:val="002C03E0"/>
    <w:rsid w:val="002C0C22"/>
    <w:rsid w:val="002C254C"/>
    <w:rsid w:val="002D0103"/>
    <w:rsid w:val="002D56BE"/>
    <w:rsid w:val="002E5046"/>
    <w:rsid w:val="002E77AE"/>
    <w:rsid w:val="002E7ECE"/>
    <w:rsid w:val="002F48E2"/>
    <w:rsid w:val="003266D5"/>
    <w:rsid w:val="00350F5D"/>
    <w:rsid w:val="003526CF"/>
    <w:rsid w:val="00361F4A"/>
    <w:rsid w:val="00362CC7"/>
    <w:rsid w:val="00366A4C"/>
    <w:rsid w:val="0037229A"/>
    <w:rsid w:val="003766D5"/>
    <w:rsid w:val="003776D8"/>
    <w:rsid w:val="003A6A55"/>
    <w:rsid w:val="003D11E1"/>
    <w:rsid w:val="003D5E65"/>
    <w:rsid w:val="003F577D"/>
    <w:rsid w:val="00410EF0"/>
    <w:rsid w:val="004128B1"/>
    <w:rsid w:val="004145C5"/>
    <w:rsid w:val="004167AC"/>
    <w:rsid w:val="004364E7"/>
    <w:rsid w:val="0043675D"/>
    <w:rsid w:val="00440C47"/>
    <w:rsid w:val="00445904"/>
    <w:rsid w:val="00455CF8"/>
    <w:rsid w:val="0045682B"/>
    <w:rsid w:val="00461831"/>
    <w:rsid w:val="004639FB"/>
    <w:rsid w:val="00477567"/>
    <w:rsid w:val="00477D18"/>
    <w:rsid w:val="00482BED"/>
    <w:rsid w:val="004930FD"/>
    <w:rsid w:val="004A4338"/>
    <w:rsid w:val="004B28FF"/>
    <w:rsid w:val="004B29E1"/>
    <w:rsid w:val="004B5FA2"/>
    <w:rsid w:val="004C0BF9"/>
    <w:rsid w:val="004E7A21"/>
    <w:rsid w:val="004F161E"/>
    <w:rsid w:val="004F279A"/>
    <w:rsid w:val="004F70A4"/>
    <w:rsid w:val="0050399A"/>
    <w:rsid w:val="00507897"/>
    <w:rsid w:val="00512A9B"/>
    <w:rsid w:val="00522F99"/>
    <w:rsid w:val="00533D5F"/>
    <w:rsid w:val="0053499A"/>
    <w:rsid w:val="00544EEA"/>
    <w:rsid w:val="0054575A"/>
    <w:rsid w:val="00545FEA"/>
    <w:rsid w:val="00547DBF"/>
    <w:rsid w:val="0057127F"/>
    <w:rsid w:val="00575988"/>
    <w:rsid w:val="00583E69"/>
    <w:rsid w:val="00586DB9"/>
    <w:rsid w:val="00596843"/>
    <w:rsid w:val="005A7A6D"/>
    <w:rsid w:val="005C0571"/>
    <w:rsid w:val="005C110F"/>
    <w:rsid w:val="005C7731"/>
    <w:rsid w:val="005D5BF5"/>
    <w:rsid w:val="005D5F38"/>
    <w:rsid w:val="005E0D8D"/>
    <w:rsid w:val="006003A9"/>
    <w:rsid w:val="00610E07"/>
    <w:rsid w:val="006229B9"/>
    <w:rsid w:val="006331B6"/>
    <w:rsid w:val="00637876"/>
    <w:rsid w:val="00646128"/>
    <w:rsid w:val="00646CB0"/>
    <w:rsid w:val="00654078"/>
    <w:rsid w:val="00661555"/>
    <w:rsid w:val="00661B47"/>
    <w:rsid w:val="00666459"/>
    <w:rsid w:val="0067456F"/>
    <w:rsid w:val="00680E38"/>
    <w:rsid w:val="006A7ECC"/>
    <w:rsid w:val="006B5A9A"/>
    <w:rsid w:val="006C112E"/>
    <w:rsid w:val="006D519C"/>
    <w:rsid w:val="006D7000"/>
    <w:rsid w:val="006E430A"/>
    <w:rsid w:val="00700839"/>
    <w:rsid w:val="0071098D"/>
    <w:rsid w:val="00714A0A"/>
    <w:rsid w:val="00720F49"/>
    <w:rsid w:val="007228D9"/>
    <w:rsid w:val="00734FD2"/>
    <w:rsid w:val="0075099F"/>
    <w:rsid w:val="00760101"/>
    <w:rsid w:val="00761739"/>
    <w:rsid w:val="00774BD5"/>
    <w:rsid w:val="0077537E"/>
    <w:rsid w:val="007811DB"/>
    <w:rsid w:val="007A46C3"/>
    <w:rsid w:val="007B70AF"/>
    <w:rsid w:val="007C7DB5"/>
    <w:rsid w:val="007D4874"/>
    <w:rsid w:val="007E36FA"/>
    <w:rsid w:val="007E4781"/>
    <w:rsid w:val="007F26B3"/>
    <w:rsid w:val="007F72E2"/>
    <w:rsid w:val="00802344"/>
    <w:rsid w:val="00824C5C"/>
    <w:rsid w:val="008271F7"/>
    <w:rsid w:val="00830763"/>
    <w:rsid w:val="00845801"/>
    <w:rsid w:val="00851305"/>
    <w:rsid w:val="008565DC"/>
    <w:rsid w:val="008569F0"/>
    <w:rsid w:val="00876EF0"/>
    <w:rsid w:val="00885E75"/>
    <w:rsid w:val="00894FD7"/>
    <w:rsid w:val="008A28D7"/>
    <w:rsid w:val="008C38F4"/>
    <w:rsid w:val="008D7391"/>
    <w:rsid w:val="008F157E"/>
    <w:rsid w:val="00923C8E"/>
    <w:rsid w:val="00934A3A"/>
    <w:rsid w:val="00943E0E"/>
    <w:rsid w:val="00946762"/>
    <w:rsid w:val="00947B07"/>
    <w:rsid w:val="00952363"/>
    <w:rsid w:val="009665BF"/>
    <w:rsid w:val="00973635"/>
    <w:rsid w:val="009875DE"/>
    <w:rsid w:val="00987C8B"/>
    <w:rsid w:val="009B17B2"/>
    <w:rsid w:val="009C3CA2"/>
    <w:rsid w:val="009C7A37"/>
    <w:rsid w:val="009D212C"/>
    <w:rsid w:val="009D273C"/>
    <w:rsid w:val="009E2225"/>
    <w:rsid w:val="009E2330"/>
    <w:rsid w:val="009F7A9B"/>
    <w:rsid w:val="00A05AB1"/>
    <w:rsid w:val="00A1075D"/>
    <w:rsid w:val="00A10D09"/>
    <w:rsid w:val="00A124AE"/>
    <w:rsid w:val="00A13A98"/>
    <w:rsid w:val="00A15ABC"/>
    <w:rsid w:val="00A17A75"/>
    <w:rsid w:val="00A30BC8"/>
    <w:rsid w:val="00A4487B"/>
    <w:rsid w:val="00A53D52"/>
    <w:rsid w:val="00A57248"/>
    <w:rsid w:val="00A60729"/>
    <w:rsid w:val="00A702CF"/>
    <w:rsid w:val="00A83776"/>
    <w:rsid w:val="00A85A64"/>
    <w:rsid w:val="00AA11BE"/>
    <w:rsid w:val="00AA70E1"/>
    <w:rsid w:val="00AB4564"/>
    <w:rsid w:val="00AC0740"/>
    <w:rsid w:val="00AC0F45"/>
    <w:rsid w:val="00AC3226"/>
    <w:rsid w:val="00AF7AFE"/>
    <w:rsid w:val="00B06EC5"/>
    <w:rsid w:val="00B14037"/>
    <w:rsid w:val="00B14A8B"/>
    <w:rsid w:val="00B2798A"/>
    <w:rsid w:val="00B402F2"/>
    <w:rsid w:val="00B424FC"/>
    <w:rsid w:val="00B54B6E"/>
    <w:rsid w:val="00B6330B"/>
    <w:rsid w:val="00B7206D"/>
    <w:rsid w:val="00B75276"/>
    <w:rsid w:val="00B8169D"/>
    <w:rsid w:val="00B82109"/>
    <w:rsid w:val="00B871B1"/>
    <w:rsid w:val="00B972F9"/>
    <w:rsid w:val="00BA7869"/>
    <w:rsid w:val="00BB7660"/>
    <w:rsid w:val="00BC07A7"/>
    <w:rsid w:val="00BC0E2C"/>
    <w:rsid w:val="00BC3A1A"/>
    <w:rsid w:val="00BD7C2C"/>
    <w:rsid w:val="00BE41BF"/>
    <w:rsid w:val="00BF3E1F"/>
    <w:rsid w:val="00C32B87"/>
    <w:rsid w:val="00C54610"/>
    <w:rsid w:val="00C556FD"/>
    <w:rsid w:val="00C569C9"/>
    <w:rsid w:val="00C71748"/>
    <w:rsid w:val="00C72157"/>
    <w:rsid w:val="00C87474"/>
    <w:rsid w:val="00CA6548"/>
    <w:rsid w:val="00CA69C3"/>
    <w:rsid w:val="00CB3687"/>
    <w:rsid w:val="00CB47B4"/>
    <w:rsid w:val="00CB5699"/>
    <w:rsid w:val="00CC385F"/>
    <w:rsid w:val="00CD0CDA"/>
    <w:rsid w:val="00CD30F4"/>
    <w:rsid w:val="00CD40D7"/>
    <w:rsid w:val="00CD5FFA"/>
    <w:rsid w:val="00CE173D"/>
    <w:rsid w:val="00D1194B"/>
    <w:rsid w:val="00D1706C"/>
    <w:rsid w:val="00D21E89"/>
    <w:rsid w:val="00D32517"/>
    <w:rsid w:val="00D37809"/>
    <w:rsid w:val="00D40610"/>
    <w:rsid w:val="00D45E91"/>
    <w:rsid w:val="00D51CDF"/>
    <w:rsid w:val="00D556CE"/>
    <w:rsid w:val="00D74A86"/>
    <w:rsid w:val="00D8071C"/>
    <w:rsid w:val="00D821B6"/>
    <w:rsid w:val="00D900A2"/>
    <w:rsid w:val="00DA1E22"/>
    <w:rsid w:val="00DB5DD2"/>
    <w:rsid w:val="00DC4398"/>
    <w:rsid w:val="00DE2E41"/>
    <w:rsid w:val="00DF060A"/>
    <w:rsid w:val="00DF0C46"/>
    <w:rsid w:val="00E06441"/>
    <w:rsid w:val="00E101AB"/>
    <w:rsid w:val="00E13B67"/>
    <w:rsid w:val="00E31529"/>
    <w:rsid w:val="00E332B9"/>
    <w:rsid w:val="00E33665"/>
    <w:rsid w:val="00E34668"/>
    <w:rsid w:val="00E4315C"/>
    <w:rsid w:val="00E54881"/>
    <w:rsid w:val="00E61ED1"/>
    <w:rsid w:val="00E67473"/>
    <w:rsid w:val="00E7576D"/>
    <w:rsid w:val="00EA06F8"/>
    <w:rsid w:val="00EA6AEA"/>
    <w:rsid w:val="00EB0862"/>
    <w:rsid w:val="00ED2FE9"/>
    <w:rsid w:val="00ED7E15"/>
    <w:rsid w:val="00EE01DA"/>
    <w:rsid w:val="00EE331D"/>
    <w:rsid w:val="00F00CCC"/>
    <w:rsid w:val="00F03345"/>
    <w:rsid w:val="00F05D8E"/>
    <w:rsid w:val="00F21443"/>
    <w:rsid w:val="00F2196E"/>
    <w:rsid w:val="00F4369D"/>
    <w:rsid w:val="00F45F16"/>
    <w:rsid w:val="00F53E18"/>
    <w:rsid w:val="00F577A0"/>
    <w:rsid w:val="00F67ACE"/>
    <w:rsid w:val="00F73259"/>
    <w:rsid w:val="00F7450F"/>
    <w:rsid w:val="00F80ACE"/>
    <w:rsid w:val="00F90F7A"/>
    <w:rsid w:val="00FA5C66"/>
    <w:rsid w:val="00FA5CEE"/>
    <w:rsid w:val="00FB74FD"/>
    <w:rsid w:val="00FC7CD8"/>
    <w:rsid w:val="00FD4530"/>
    <w:rsid w:val="00FE1982"/>
    <w:rsid w:val="00FE27B6"/>
    <w:rsid w:val="00FF027F"/>
    <w:rsid w:val="00FF49A1"/>
    <w:rsid w:val="00FF6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7FF9BDC-86D9-4B49-ADB1-64F0F843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Century Gothic" w:hAnsi="Century Gothic"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00" w:after="200" w:line="276" w:lineRule="auto"/>
      <w:ind w:left="144" w:right="144"/>
    </w:pPr>
    <w:rPr>
      <w:color w:val="262626"/>
      <w:lang w:val="en-US" w:eastAsia="en-US"/>
    </w:rPr>
  </w:style>
  <w:style w:type="paragraph" w:styleId="Heading1">
    <w:name w:val="heading 1"/>
    <w:basedOn w:val="Normal"/>
    <w:next w:val="Normal"/>
    <w:link w:val="Heading1Char"/>
    <w:uiPriority w:val="99"/>
    <w:qFormat/>
    <w:pPr>
      <w:keepNext/>
      <w:keepLines/>
      <w:spacing w:before="240"/>
      <w:outlineLvl w:val="0"/>
    </w:pPr>
    <w:rPr>
      <w:rFonts w:eastAsia="Times New Roman"/>
      <w:b/>
      <w:bCs/>
      <w:color w:val="4BACC6"/>
      <w:sz w:val="28"/>
      <w:szCs w:val="28"/>
    </w:rPr>
  </w:style>
  <w:style w:type="paragraph" w:styleId="Heading2">
    <w:name w:val="heading 2"/>
    <w:basedOn w:val="Normal"/>
    <w:next w:val="Normal"/>
    <w:link w:val="Heading2Char"/>
    <w:uiPriority w:val="99"/>
    <w:qFormat/>
    <w:pPr>
      <w:keepNext/>
      <w:keepLines/>
      <w:spacing w:before="240" w:after="100"/>
      <w:outlineLvl w:val="1"/>
    </w:pPr>
    <w:rPr>
      <w:rFonts w:eastAsia="Times New Roman"/>
      <w:b/>
      <w:bCs/>
      <w:color w:val="0D0D0D"/>
    </w:rPr>
  </w:style>
  <w:style w:type="paragraph" w:styleId="Heading3">
    <w:name w:val="heading 3"/>
    <w:basedOn w:val="Normal"/>
    <w:next w:val="Normal"/>
    <w:link w:val="Heading3Char"/>
    <w:uiPriority w:val="99"/>
    <w:qFormat/>
    <w:pPr>
      <w:keepNext/>
      <w:keepLines/>
      <w:spacing w:after="0"/>
      <w:outlineLvl w:val="2"/>
    </w:pPr>
    <w:rPr>
      <w:rFonts w:eastAsia="Times New Roman"/>
      <w:b/>
      <w:bCs/>
      <w:color w:val="4F81BD"/>
    </w:rPr>
  </w:style>
  <w:style w:type="paragraph" w:styleId="Heading4">
    <w:name w:val="heading 4"/>
    <w:basedOn w:val="Normal"/>
    <w:next w:val="Normal"/>
    <w:link w:val="Heading4Char"/>
    <w:uiPriority w:val="99"/>
    <w:qFormat/>
    <w:pPr>
      <w:keepNext/>
      <w:keepLines/>
      <w:spacing w:after="0"/>
      <w:outlineLvl w:val="3"/>
    </w:pPr>
    <w:rPr>
      <w:rFonts w:eastAsia="Times New Roman"/>
      <w:b/>
      <w:bCs/>
      <w:i/>
      <w:iCs/>
      <w:color w:val="4BACC6"/>
    </w:rPr>
  </w:style>
  <w:style w:type="paragraph" w:styleId="Heading5">
    <w:name w:val="heading 5"/>
    <w:basedOn w:val="Normal"/>
    <w:next w:val="Normal"/>
    <w:link w:val="Heading5Char"/>
    <w:uiPriority w:val="99"/>
    <w:qFormat/>
    <w:pPr>
      <w:keepNext/>
      <w:keepLines/>
      <w:spacing w:after="0"/>
      <w:outlineLvl w:val="4"/>
    </w:pPr>
    <w:rPr>
      <w:rFonts w:eastAsia="Times New Roman"/>
      <w:color w:val="215868"/>
    </w:rPr>
  </w:style>
  <w:style w:type="paragraph" w:styleId="Heading6">
    <w:name w:val="heading 6"/>
    <w:basedOn w:val="Normal"/>
    <w:next w:val="Normal"/>
    <w:link w:val="Heading6Char"/>
    <w:uiPriority w:val="99"/>
    <w:qFormat/>
    <w:pPr>
      <w:keepNext/>
      <w:keepLines/>
      <w:spacing w:after="0"/>
      <w:outlineLvl w:val="5"/>
    </w:pPr>
    <w:rPr>
      <w:rFonts w:eastAsia="Times New Roman"/>
      <w:i/>
      <w:iCs/>
      <w:color w:val="21586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1CB"/>
    <w:rPr>
      <w:rFonts w:asciiTheme="majorHAnsi" w:eastAsiaTheme="majorEastAsia" w:hAnsiTheme="majorHAnsi" w:cstheme="majorBidi"/>
      <w:b/>
      <w:bCs/>
      <w:color w:val="262626"/>
      <w:kern w:val="32"/>
      <w:sz w:val="32"/>
      <w:szCs w:val="32"/>
      <w:lang w:val="en-US" w:eastAsia="en-US"/>
    </w:rPr>
  </w:style>
  <w:style w:type="character" w:customStyle="1" w:styleId="Heading2Char">
    <w:name w:val="Heading 2 Char"/>
    <w:basedOn w:val="DefaultParagraphFont"/>
    <w:link w:val="Heading2"/>
    <w:uiPriority w:val="9"/>
    <w:semiHidden/>
    <w:rsid w:val="004351CB"/>
    <w:rPr>
      <w:rFonts w:asciiTheme="majorHAnsi" w:eastAsiaTheme="majorEastAsia" w:hAnsiTheme="majorHAnsi" w:cstheme="majorBidi"/>
      <w:b/>
      <w:bCs/>
      <w:i/>
      <w:iCs/>
      <w:color w:val="262626"/>
      <w:sz w:val="28"/>
      <w:szCs w:val="28"/>
      <w:lang w:val="en-US" w:eastAsia="en-US"/>
    </w:rPr>
  </w:style>
  <w:style w:type="character" w:customStyle="1" w:styleId="Heading3Char">
    <w:name w:val="Heading 3 Char"/>
    <w:basedOn w:val="DefaultParagraphFont"/>
    <w:link w:val="Heading3"/>
    <w:uiPriority w:val="99"/>
    <w:semiHidden/>
    <w:locked/>
    <w:rPr>
      <w:rFonts w:ascii="Century Gothic" w:hAnsi="Century Gothic"/>
      <w:b/>
      <w:color w:val="4F81BD"/>
    </w:rPr>
  </w:style>
  <w:style w:type="character" w:customStyle="1" w:styleId="Heading4Char">
    <w:name w:val="Heading 4 Char"/>
    <w:basedOn w:val="DefaultParagraphFont"/>
    <w:link w:val="Heading4"/>
    <w:uiPriority w:val="99"/>
    <w:semiHidden/>
    <w:locked/>
    <w:rPr>
      <w:rFonts w:ascii="Century Gothic" w:hAnsi="Century Gothic"/>
      <w:b/>
      <w:i/>
      <w:color w:val="4BACC6"/>
    </w:rPr>
  </w:style>
  <w:style w:type="character" w:customStyle="1" w:styleId="Heading5Char">
    <w:name w:val="Heading 5 Char"/>
    <w:basedOn w:val="DefaultParagraphFont"/>
    <w:link w:val="Heading5"/>
    <w:uiPriority w:val="99"/>
    <w:semiHidden/>
    <w:locked/>
    <w:rPr>
      <w:rFonts w:ascii="Century Gothic" w:hAnsi="Century Gothic"/>
      <w:color w:val="215868"/>
    </w:rPr>
  </w:style>
  <w:style w:type="character" w:customStyle="1" w:styleId="Heading6Char">
    <w:name w:val="Heading 6 Char"/>
    <w:basedOn w:val="DefaultParagraphFont"/>
    <w:link w:val="Heading6"/>
    <w:uiPriority w:val="99"/>
    <w:semiHidden/>
    <w:locked/>
    <w:rPr>
      <w:rFonts w:ascii="Century Gothic" w:hAnsi="Century Gothic"/>
      <w:i/>
      <w:color w:val="215868"/>
    </w:rPr>
  </w:style>
  <w:style w:type="paragraph" w:customStyle="1" w:styleId="Organization">
    <w:name w:val="Organization"/>
    <w:basedOn w:val="Normal"/>
    <w:next w:val="ContactInfo"/>
    <w:uiPriority w:val="99"/>
    <w:pPr>
      <w:spacing w:before="240" w:after="100"/>
    </w:pPr>
    <w:rPr>
      <w:rFonts w:eastAsia="Times New Roman"/>
      <w:color w:val="4BACC6"/>
      <w:sz w:val="66"/>
    </w:rPr>
  </w:style>
  <w:style w:type="paragraph" w:customStyle="1" w:styleId="ContactInfo">
    <w:name w:val="Contact Info"/>
    <w:basedOn w:val="Normal"/>
    <w:uiPriority w:val="99"/>
    <w:pPr>
      <w:spacing w:before="0" w:after="240" w:line="336" w:lineRule="auto"/>
      <w:contextualSpacing/>
    </w:pPr>
  </w:style>
  <w:style w:type="paragraph" w:customStyle="1" w:styleId="TableSpace">
    <w:name w:val="Table Space"/>
    <w:basedOn w:val="Normal"/>
    <w:next w:val="Normal"/>
    <w:uiPriority w:val="99"/>
    <w:pPr>
      <w:spacing w:before="0" w:after="0" w:line="80" w:lineRule="exact"/>
    </w:pPr>
  </w:style>
  <w:style w:type="paragraph" w:customStyle="1" w:styleId="Photo">
    <w:name w:val="Photo"/>
    <w:basedOn w:val="Normal"/>
    <w:uiPriority w:val="99"/>
    <w:pPr>
      <w:spacing w:before="0" w:after="360" w:line="240" w:lineRule="auto"/>
      <w:ind w:left="0" w:right="0"/>
      <w:jc w:val="center"/>
    </w:pPr>
  </w:style>
  <w:style w:type="paragraph" w:styleId="Footer">
    <w:name w:val="footer"/>
    <w:basedOn w:val="Normal"/>
    <w:link w:val="FooterChar"/>
    <w:uiPriority w:val="99"/>
    <w:pPr>
      <w:tabs>
        <w:tab w:val="center" w:pos="4680"/>
        <w:tab w:val="right" w:pos="9360"/>
      </w:tabs>
      <w:spacing w:before="160" w:after="160" w:line="240" w:lineRule="auto"/>
    </w:pPr>
    <w:rPr>
      <w:color w:val="4BACC6"/>
    </w:rPr>
  </w:style>
  <w:style w:type="character" w:customStyle="1" w:styleId="FooterChar">
    <w:name w:val="Footer Char"/>
    <w:basedOn w:val="DefaultParagraphFont"/>
    <w:link w:val="Footer"/>
    <w:uiPriority w:val="99"/>
    <w:locked/>
    <w:rPr>
      <w:color w:val="4BACC6"/>
    </w:rPr>
  </w:style>
  <w:style w:type="paragraph" w:styleId="Title">
    <w:name w:val="Title"/>
    <w:basedOn w:val="Normal"/>
    <w:link w:val="TitleChar"/>
    <w:uiPriority w:val="99"/>
    <w:qFormat/>
    <w:pPr>
      <w:spacing w:before="120" w:after="120" w:line="240" w:lineRule="auto"/>
      <w:contextualSpacing/>
    </w:pPr>
    <w:rPr>
      <w:rFonts w:eastAsia="Times New Roman"/>
      <w:color w:val="4BACC6"/>
      <w:spacing w:val="5"/>
      <w:kern w:val="28"/>
      <w:sz w:val="28"/>
      <w:szCs w:val="28"/>
    </w:rPr>
  </w:style>
  <w:style w:type="character" w:customStyle="1" w:styleId="TitleChar">
    <w:name w:val="Title Char"/>
    <w:basedOn w:val="DefaultParagraphFont"/>
    <w:link w:val="Title"/>
    <w:uiPriority w:val="99"/>
    <w:locked/>
    <w:rPr>
      <w:rFonts w:ascii="Century Gothic" w:hAnsi="Century Gothic"/>
      <w:color w:val="4BACC6"/>
      <w:spacing w:val="5"/>
      <w:kern w:val="28"/>
      <w:sz w:val="28"/>
    </w:rPr>
  </w:style>
  <w:style w:type="paragraph" w:styleId="NoSpacing">
    <w:name w:val="No Spacing"/>
    <w:uiPriority w:val="99"/>
    <w:qFormat/>
    <w:pPr>
      <w:spacing w:after="0" w:line="240" w:lineRule="auto"/>
      <w:ind w:left="144" w:right="144"/>
    </w:pPr>
    <w:rPr>
      <w:color w:val="0D0D0D"/>
      <w:lang w:val="en-US" w:eastAsia="en-US"/>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uiPriority w:val="99"/>
    <w:pPr>
      <w:spacing w:after="0" w:line="240" w:lineRule="auto"/>
    </w:pPr>
    <w:rPr>
      <w:sz w:val="20"/>
      <w:szCs w:val="20"/>
    </w:rPr>
    <w:tblPr>
      <w:tblInd w:w="0" w:type="dxa"/>
      <w:tblBorders>
        <w:top w:val="single" w:sz="8" w:space="0" w:color="4BACC6"/>
        <w:bottom w:val="single" w:sz="8" w:space="0" w:color="4BACC6"/>
      </w:tblBorders>
      <w:tblCellMar>
        <w:top w:w="0" w:type="dxa"/>
        <w:left w:w="0" w:type="dxa"/>
        <w:bottom w:w="0" w:type="dxa"/>
        <w:right w:w="0" w:type="dxa"/>
      </w:tblCellMar>
    </w:tblPr>
    <w:tcPr>
      <w:shd w:val="clear" w:color="auto" w:fill="F2F2F2"/>
    </w:tcPr>
    <w:tblStylePr w:type="firstRow">
      <w:rPr>
        <w:rFonts w:cs="Times New Roman"/>
      </w:rPr>
      <w:tblPr/>
      <w:tcPr>
        <w:shd w:val="clear" w:color="auto" w:fill="FFFFFF"/>
      </w:tcPr>
    </w:tblStylePr>
    <w:tblStylePr w:type="lastRow">
      <w:rPr>
        <w:rFonts w:cs="Times New Roman"/>
      </w:rPr>
      <w:tblPr/>
      <w:tcPr>
        <w:shd w:val="clear" w:color="auto" w:fill="FFFFFF"/>
      </w:tcPr>
    </w:tblStylePr>
  </w:style>
  <w:style w:type="table" w:customStyle="1" w:styleId="NewsletterPhoto">
    <w:name w:val="Newsletter Photo"/>
    <w:uiPriority w:val="99"/>
    <w:pPr>
      <w:spacing w:after="0" w:line="240" w:lineRule="auto"/>
    </w:pPr>
    <w:rPr>
      <w:sz w:val="20"/>
      <w:szCs w:val="20"/>
    </w:rPr>
    <w:tblPr>
      <w:jc w:val="center"/>
      <w:tblInd w:w="0" w:type="dxa"/>
      <w:tblBorders>
        <w:top w:val="single" w:sz="4" w:space="0" w:color="4BACC6"/>
        <w:left w:val="single" w:sz="4" w:space="0" w:color="4BACC6"/>
        <w:bottom w:val="single" w:sz="4" w:space="0" w:color="4BACC6"/>
        <w:right w:val="single" w:sz="4" w:space="0" w:color="4BACC6"/>
      </w:tblBorders>
      <w:tblCellMar>
        <w:top w:w="0" w:type="dxa"/>
        <w:left w:w="0" w:type="dxa"/>
        <w:bottom w:w="0" w:type="dxa"/>
        <w:right w:w="0" w:type="dxa"/>
      </w:tblCellMar>
    </w:tblPr>
    <w:trPr>
      <w:jc w:val="center"/>
    </w:t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pPr>
      <w:tabs>
        <w:tab w:val="center" w:pos="4680"/>
        <w:tab w:val="right" w:pos="9360"/>
      </w:tabs>
      <w:spacing w:before="0" w:after="0" w:line="240" w:lineRule="auto"/>
    </w:pPr>
  </w:style>
  <w:style w:type="character" w:customStyle="1" w:styleId="HeaderChar">
    <w:name w:val="Header Char"/>
    <w:basedOn w:val="DefaultParagraphFont"/>
    <w:link w:val="Header"/>
    <w:uiPriority w:val="99"/>
    <w:locked/>
    <w:rPr>
      <w:rFonts w:cs="Times New Roman"/>
    </w:rPr>
  </w:style>
  <w:style w:type="character" w:styleId="Hyperlink">
    <w:name w:val="Hyperlink"/>
    <w:basedOn w:val="DefaultParagraphFont"/>
    <w:uiPriority w:val="99"/>
    <w:rsid w:val="00112967"/>
    <w:rPr>
      <w:rFonts w:cs="Times New Roman"/>
      <w:color w:val="0000FF"/>
      <w:u w:val="single"/>
    </w:rPr>
  </w:style>
  <w:style w:type="paragraph" w:styleId="BalloonText">
    <w:name w:val="Balloon Text"/>
    <w:basedOn w:val="Normal"/>
    <w:link w:val="BalloonTextChar"/>
    <w:uiPriority w:val="99"/>
    <w:semiHidden/>
    <w:rsid w:val="0059684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9684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3520">
      <w:marLeft w:val="0"/>
      <w:marRight w:val="0"/>
      <w:marTop w:val="0"/>
      <w:marBottom w:val="0"/>
      <w:divBdr>
        <w:top w:val="none" w:sz="0" w:space="0" w:color="auto"/>
        <w:left w:val="none" w:sz="0" w:space="0" w:color="auto"/>
        <w:bottom w:val="none" w:sz="0" w:space="0" w:color="auto"/>
        <w:right w:val="none" w:sz="0" w:space="0" w:color="auto"/>
      </w:divBdr>
    </w:div>
    <w:div w:id="6447035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nline.aberdeenshire.gov.uk/Apps/Schools-Closur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Fiona.J.Thomson@aberdeenshire.gov.u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luthermuir.aberdeenshire.sch.uk" TargetMode="Externa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grant\AppData\Roaming\Microsoft\Templates\Elementary%20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8B1A0-D759-4AB7-8209-BD9BDA0A0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181</TotalTime>
  <Pages>4</Pages>
  <Words>870</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Grant</dc:creator>
  <cp:keywords/>
  <dc:description/>
  <cp:lastModifiedBy>Fiona J. Thomson</cp:lastModifiedBy>
  <cp:revision>8</cp:revision>
  <cp:lastPrinted>2017-10-12T16:15:00Z</cp:lastPrinted>
  <dcterms:created xsi:type="dcterms:W3CDTF">2017-11-28T12:29:00Z</dcterms:created>
  <dcterms:modified xsi:type="dcterms:W3CDTF">2017-11-30T13:52:00Z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